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2FE780" w14:textId="4AE082D7" w:rsidR="00C207FE" w:rsidRPr="00127F34" w:rsidRDefault="00C207FE" w:rsidP="006C2B77">
      <w:pPr>
        <w:suppressAutoHyphens/>
        <w:autoSpaceDE w:val="0"/>
        <w:autoSpaceDN w:val="0"/>
        <w:jc w:val="right"/>
        <w:textAlignment w:val="baseline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127F3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別紙２－１</w:t>
      </w:r>
    </w:p>
    <w:tbl>
      <w:tblPr>
        <w:tblW w:w="9397" w:type="dxa"/>
        <w:tblInd w:w="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374"/>
        <w:gridCol w:w="5782"/>
        <w:gridCol w:w="241"/>
      </w:tblGrid>
      <w:tr w:rsidR="00C207FE" w:rsidRPr="00127F34" w14:paraId="70330411" w14:textId="77777777" w:rsidTr="00041652">
        <w:tc>
          <w:tcPr>
            <w:tcW w:w="9397" w:type="dxa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243A882B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74869988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center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40"/>
                <w:szCs w:val="40"/>
              </w:rPr>
              <w:t>委　　任　　状</w:t>
            </w:r>
          </w:p>
          <w:p w14:paraId="6ABCF449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6DF4745A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562086BF" w14:textId="77777777" w:rsidR="008D248D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　私は、下記受任者を代理人と定め、</w:t>
            </w:r>
            <w:r w:rsidR="00EB79B6"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令和　　年　　月　　日から令和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　年</w:t>
            </w:r>
          </w:p>
          <w:p w14:paraId="38DE3683" w14:textId="77777777" w:rsidR="008D248D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　月　　日までの間における</w:t>
            </w:r>
            <w:r w:rsidR="00BD4B7A"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国立研究開発法人</w:t>
            </w:r>
            <w:r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国立国際医療研究センター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との下記</w:t>
            </w:r>
          </w:p>
          <w:p w14:paraId="3FDE135C" w14:textId="77777777" w:rsidR="00C207FE" w:rsidRPr="00127F34" w:rsidRDefault="00C207FE" w:rsidP="008D248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ind w:firstLineChars="200" w:firstLine="480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事項に関する権限を委任します。</w:t>
            </w:r>
          </w:p>
          <w:p w14:paraId="45998D1C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2EC73919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2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                              </w:t>
            </w: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2"/>
                <w:szCs w:val="24"/>
              </w:rPr>
              <w:t xml:space="preserve"> 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8"/>
              </w:rPr>
              <w:t>記</w:t>
            </w:r>
          </w:p>
          <w:p w14:paraId="2BE64A53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3CBE2E9D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１．見積り、入札及び契約の締結に関すること。（契約の変更、解除に</w:t>
            </w:r>
          </w:p>
          <w:p w14:paraId="670F1C6B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　　　関することを含む）</w:t>
            </w:r>
          </w:p>
          <w:p w14:paraId="49C2177A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２．契約物品の納入及び取下げに関すること。</w:t>
            </w:r>
          </w:p>
          <w:p w14:paraId="360B7EA9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３．契約代金の請求及び受領に関すること。</w:t>
            </w:r>
          </w:p>
          <w:p w14:paraId="7206DCFA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４．復代理人を選任すること。</w:t>
            </w:r>
          </w:p>
          <w:p w14:paraId="0C585CE2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34EFF988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      </w:t>
            </w:r>
            <w:r w:rsidR="00EB79B6"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令和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　年　　月　　日</w:t>
            </w:r>
          </w:p>
          <w:p w14:paraId="7544AF6B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  </w:t>
            </w:r>
          </w:p>
          <w:p w14:paraId="670A93FB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1BDBE49E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5DDE5278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   </w:t>
            </w:r>
            <w:r w:rsidRPr="00127F34">
              <w:rPr>
                <w:rFonts w:asciiTheme="minorEastAsia" w:eastAsiaTheme="minorEastAsia" w:hAnsiTheme="minorEastAsia" w:cs="ＭＳ 明朝"/>
                <w:kern w:val="0"/>
                <w:sz w:val="24"/>
                <w:szCs w:val="24"/>
              </w:rPr>
              <w:t xml:space="preserve"> </w:t>
            </w:r>
            <w:r w:rsidR="00BD4B7A"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国立研究開発法人</w:t>
            </w:r>
            <w:r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国立国際医療研究センター</w:t>
            </w:r>
            <w:r w:rsidR="00BD4B7A"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理事長</w:t>
            </w:r>
            <w:r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 xml:space="preserve">　</w:t>
            </w:r>
            <w:r w:rsidR="002F21AA"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國土</w:t>
            </w:r>
            <w:r w:rsidR="008F4465"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 xml:space="preserve">　典宏</w:t>
            </w:r>
            <w:r w:rsidRPr="00127F34">
              <w:rPr>
                <w:rFonts w:asciiTheme="minorEastAsia" w:eastAsiaTheme="minorEastAsia" w:hAnsiTheme="minorEastAsia" w:cs="ＭＳ 明朝" w:hint="eastAsia"/>
                <w:kern w:val="0"/>
                <w:sz w:val="28"/>
                <w:szCs w:val="28"/>
              </w:rPr>
              <w:t xml:space="preserve">　</w:t>
            </w:r>
            <w:r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殿</w:t>
            </w:r>
          </w:p>
          <w:p w14:paraId="350EB3F7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101AD390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C207FE" w:rsidRPr="00127F34" w14:paraId="3F2684E8" w14:textId="77777777" w:rsidTr="00041652">
        <w:tc>
          <w:tcPr>
            <w:tcW w:w="3374" w:type="dxa"/>
            <w:vMerge w:val="restart"/>
            <w:tcBorders>
              <w:top w:val="nil"/>
              <w:left w:val="single" w:sz="12" w:space="0" w:color="000000"/>
              <w:right w:val="nil"/>
            </w:tcBorders>
          </w:tcPr>
          <w:p w14:paraId="702FE853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78F0A492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42E66EF3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1D3B2823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017F819D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139C0EAC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64EB9D85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3E06F622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2C1D4D6B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7B2FDE41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766E6264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03C17D0F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E75D20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36EC62B3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委任者</w:t>
            </w:r>
          </w:p>
          <w:p w14:paraId="25935135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本社・本店所在地</w:t>
            </w:r>
          </w:p>
          <w:p w14:paraId="1F9F327A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商号又は名称</w:t>
            </w: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                    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　　　印</w:t>
            </w:r>
          </w:p>
          <w:p w14:paraId="39602C17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代表者職氏名</w:t>
            </w:r>
          </w:p>
        </w:tc>
        <w:tc>
          <w:tcPr>
            <w:tcW w:w="241" w:type="dxa"/>
            <w:vMerge w:val="restart"/>
            <w:tcBorders>
              <w:top w:val="nil"/>
              <w:left w:val="nil"/>
              <w:right w:val="single" w:sz="12" w:space="0" w:color="000000"/>
            </w:tcBorders>
          </w:tcPr>
          <w:p w14:paraId="398849EB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3C8894DD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5EC3A99E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134EE93E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5556B701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7AB78623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6DA1F8AE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79CE10BC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7165014B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4AEF83F8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61A6A652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514780D6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C207FE" w:rsidRPr="00127F34" w14:paraId="19777111" w14:textId="77777777" w:rsidTr="00041652">
        <w:tc>
          <w:tcPr>
            <w:tcW w:w="3374" w:type="dxa"/>
            <w:vMerge/>
            <w:tcBorders>
              <w:left w:val="single" w:sz="12" w:space="0" w:color="000000"/>
              <w:right w:val="nil"/>
            </w:tcBorders>
          </w:tcPr>
          <w:p w14:paraId="43C59917" w14:textId="77777777" w:rsidR="00C207FE" w:rsidRPr="00127F34" w:rsidRDefault="00C207FE" w:rsidP="00C207FE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8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E8ED4E9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vMerge/>
            <w:tcBorders>
              <w:left w:val="nil"/>
              <w:right w:val="single" w:sz="12" w:space="0" w:color="000000"/>
            </w:tcBorders>
          </w:tcPr>
          <w:p w14:paraId="188AA20C" w14:textId="77777777" w:rsidR="00C207FE" w:rsidRPr="00127F34" w:rsidRDefault="00C207FE" w:rsidP="00C207FE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C207FE" w:rsidRPr="00127F34" w14:paraId="4BCB1956" w14:textId="77777777" w:rsidTr="00041652">
        <w:tc>
          <w:tcPr>
            <w:tcW w:w="3374" w:type="dxa"/>
            <w:vMerge/>
            <w:tcBorders>
              <w:left w:val="single" w:sz="12" w:space="0" w:color="000000"/>
              <w:right w:val="nil"/>
            </w:tcBorders>
          </w:tcPr>
          <w:p w14:paraId="16395053" w14:textId="77777777" w:rsidR="00C207FE" w:rsidRPr="00127F34" w:rsidRDefault="00C207FE" w:rsidP="00C207FE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CB4E01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257C4BA4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受任者</w:t>
            </w:r>
          </w:p>
          <w:p w14:paraId="2C6E8CCD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支店・営業所等所在地</w:t>
            </w:r>
          </w:p>
          <w:p w14:paraId="281C4D1F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商号又は名称</w:t>
            </w: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               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　　　　印</w:t>
            </w:r>
          </w:p>
          <w:p w14:paraId="60C75E06" w14:textId="77777777" w:rsidR="00C207FE" w:rsidRPr="00127F34" w:rsidRDefault="008D248D" w:rsidP="008D248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支店長等</w:t>
            </w:r>
            <w:r w:rsidR="00C207FE"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職氏名</w:t>
            </w:r>
          </w:p>
        </w:tc>
        <w:tc>
          <w:tcPr>
            <w:tcW w:w="241" w:type="dxa"/>
            <w:vMerge/>
            <w:tcBorders>
              <w:left w:val="nil"/>
              <w:right w:val="single" w:sz="12" w:space="0" w:color="000000"/>
            </w:tcBorders>
          </w:tcPr>
          <w:p w14:paraId="5B6EFC1F" w14:textId="77777777" w:rsidR="00C207FE" w:rsidRPr="00127F34" w:rsidRDefault="00C207FE" w:rsidP="00C207FE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C207FE" w:rsidRPr="00127F34" w14:paraId="7E2FAD08" w14:textId="77777777" w:rsidTr="00041652">
        <w:tc>
          <w:tcPr>
            <w:tcW w:w="3374" w:type="dxa"/>
            <w:vMerge/>
            <w:tcBorders>
              <w:left w:val="single" w:sz="12" w:space="0" w:color="000000"/>
              <w:bottom w:val="nil"/>
              <w:right w:val="nil"/>
            </w:tcBorders>
          </w:tcPr>
          <w:p w14:paraId="4997DD8C" w14:textId="77777777" w:rsidR="00C207FE" w:rsidRPr="00127F34" w:rsidRDefault="00C207FE" w:rsidP="00C207FE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8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21B0D83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vMerge/>
            <w:tcBorders>
              <w:left w:val="nil"/>
              <w:bottom w:val="nil"/>
              <w:right w:val="single" w:sz="12" w:space="0" w:color="000000"/>
            </w:tcBorders>
          </w:tcPr>
          <w:p w14:paraId="42E249A2" w14:textId="77777777" w:rsidR="00C207FE" w:rsidRPr="00127F34" w:rsidRDefault="00C207FE" w:rsidP="00C207FE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C207FE" w:rsidRPr="00127F34" w14:paraId="6194DB21" w14:textId="77777777" w:rsidTr="00041652">
        <w:tc>
          <w:tcPr>
            <w:tcW w:w="9397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60DFC4D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6A773EE" w14:textId="77777777" w:rsidR="00C207FE" w:rsidRPr="00127F34" w:rsidRDefault="00C207FE" w:rsidP="00C207FE">
      <w:pPr>
        <w:suppressAutoHyphens/>
        <w:wordWrap w:val="0"/>
        <w:autoSpaceDE w:val="0"/>
        <w:autoSpaceDN w:val="0"/>
        <w:jc w:val="left"/>
        <w:textAlignment w:val="baseline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</w:p>
    <w:p w14:paraId="01173D5E" w14:textId="43F3394A" w:rsidR="001F21FB" w:rsidRDefault="001F21FB">
      <w:pPr>
        <w:widowControl/>
        <w:jc w:val="left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br w:type="page"/>
      </w:r>
    </w:p>
    <w:p w14:paraId="7399F2B2" w14:textId="77777777" w:rsidR="00C207FE" w:rsidRPr="00127F34" w:rsidRDefault="00C207FE" w:rsidP="00C207FE">
      <w:pPr>
        <w:suppressAutoHyphens/>
        <w:wordWrap w:val="0"/>
        <w:autoSpaceDE w:val="0"/>
        <w:autoSpaceDN w:val="0"/>
        <w:jc w:val="right"/>
        <w:textAlignment w:val="baseline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127F3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別紙２－２</w:t>
      </w:r>
    </w:p>
    <w:p w14:paraId="557AA201" w14:textId="77777777" w:rsidR="00C207FE" w:rsidRPr="00127F34" w:rsidRDefault="00C207FE" w:rsidP="00C207FE">
      <w:pPr>
        <w:suppressAutoHyphens/>
        <w:wordWrap w:val="0"/>
        <w:autoSpaceDE w:val="0"/>
        <w:autoSpaceDN w:val="0"/>
        <w:jc w:val="left"/>
        <w:textAlignment w:val="baseline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</w:p>
    <w:tbl>
      <w:tblPr>
        <w:tblW w:w="0" w:type="auto"/>
        <w:tblInd w:w="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374"/>
        <w:gridCol w:w="5782"/>
        <w:gridCol w:w="241"/>
      </w:tblGrid>
      <w:tr w:rsidR="00C207FE" w:rsidRPr="00127F34" w14:paraId="4FE60A39" w14:textId="77777777">
        <w:tc>
          <w:tcPr>
            <w:tcW w:w="9397" w:type="dxa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5CA5D4F5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60E7979D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center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2FB04F5B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center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40"/>
                <w:szCs w:val="40"/>
              </w:rPr>
              <w:t>委　　任　　状</w:t>
            </w:r>
          </w:p>
          <w:p w14:paraId="19E1306D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6F0B7B52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2686DBB2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3FA81AE6" w14:textId="77777777" w:rsidR="003B3C96" w:rsidRPr="00127F34" w:rsidRDefault="00C207FE" w:rsidP="003B3C9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　私は、下記受任者を復代理人と定め、</w:t>
            </w:r>
            <w:r w:rsidR="003B3C96"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令和　　年　　月　　日から令和　　年</w:t>
            </w:r>
          </w:p>
          <w:p w14:paraId="1EA70C84" w14:textId="2F1CB562" w:rsidR="00C207FE" w:rsidRPr="00127F34" w:rsidRDefault="003B3C96" w:rsidP="003B3C9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　月　　日までの間における</w:t>
            </w:r>
            <w:r w:rsidR="00BD4B7A"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国立研究開発法人</w:t>
            </w:r>
            <w:r w:rsidR="00C207FE"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国立国際医療研究センターとの下記事項に関する権限を委任します。</w:t>
            </w:r>
          </w:p>
          <w:p w14:paraId="0997D70F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21220948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31CAD6CA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2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                            </w:t>
            </w: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2"/>
                <w:szCs w:val="24"/>
              </w:rPr>
              <w:t xml:space="preserve">   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8"/>
              </w:rPr>
              <w:t>記</w:t>
            </w:r>
          </w:p>
          <w:p w14:paraId="4D9ECFBC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60943CA8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31E7DF4F" w14:textId="51DD31F2" w:rsidR="00C207FE" w:rsidRPr="00041652" w:rsidRDefault="003B3C96" w:rsidP="003B3C9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exact"/>
              <w:ind w:firstLineChars="200" w:firstLine="480"/>
              <w:jc w:val="left"/>
              <w:textAlignment w:val="baseline"/>
              <w:rPr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電子</w:t>
            </w:r>
            <w:r w:rsidR="00C207FE"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入札に関する、見積り、入札及び契約の締結に関すること。</w:t>
            </w:r>
          </w:p>
          <w:p w14:paraId="276EB138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5C916AD0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51BB939D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241AD703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      </w:t>
            </w:r>
            <w:r w:rsidR="00EB79B6"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令和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　年　　月　　日</w:t>
            </w:r>
          </w:p>
          <w:p w14:paraId="34B753ED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  </w:t>
            </w:r>
          </w:p>
          <w:p w14:paraId="781B69A9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4EB16BEF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    </w:t>
            </w:r>
            <w:r w:rsidR="00BD4B7A"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国立研究開発法人</w:t>
            </w:r>
            <w:r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国立国際医療研究センター</w:t>
            </w:r>
            <w:r w:rsidR="00BD4B7A"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理事長</w:t>
            </w:r>
            <w:r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 xml:space="preserve">　</w:t>
            </w:r>
            <w:r w:rsidR="002F21AA"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國土</w:t>
            </w:r>
            <w:r w:rsidR="008F4465"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 xml:space="preserve">　典宏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FF"/>
                <w:kern w:val="0"/>
                <w:sz w:val="28"/>
                <w:szCs w:val="28"/>
              </w:rPr>
              <w:t xml:space="preserve">　</w:t>
            </w:r>
            <w:r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殿</w:t>
            </w:r>
          </w:p>
          <w:p w14:paraId="07868D43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C207FE" w:rsidRPr="00127F34" w14:paraId="6951014D" w14:textId="77777777">
        <w:tc>
          <w:tcPr>
            <w:tcW w:w="3374" w:type="dxa"/>
            <w:vMerge w:val="restart"/>
            <w:tcBorders>
              <w:top w:val="nil"/>
              <w:left w:val="single" w:sz="12" w:space="0" w:color="000000"/>
              <w:right w:val="nil"/>
            </w:tcBorders>
          </w:tcPr>
          <w:p w14:paraId="4723001A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24C7C5A8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1EF67A33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70BACAE5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4906A143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1E655ABD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3156BE82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67D73D64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475B200F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0DE9CD86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5D7E3AA3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4E9C5874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FA40CA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41947FBE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委任者（代理人）</w:t>
            </w:r>
          </w:p>
          <w:p w14:paraId="78F56740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支店・営業所等所在地</w:t>
            </w:r>
          </w:p>
          <w:p w14:paraId="7986EA2C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商号又は名称</w:t>
            </w: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               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　　　　印</w:t>
            </w:r>
          </w:p>
          <w:p w14:paraId="47D297CA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代表者職氏名</w:t>
            </w:r>
          </w:p>
        </w:tc>
        <w:tc>
          <w:tcPr>
            <w:tcW w:w="241" w:type="dxa"/>
            <w:vMerge w:val="restart"/>
            <w:tcBorders>
              <w:top w:val="nil"/>
              <w:left w:val="nil"/>
              <w:right w:val="single" w:sz="12" w:space="0" w:color="000000"/>
            </w:tcBorders>
          </w:tcPr>
          <w:p w14:paraId="7515F952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670AAFEE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200C2218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0C84A406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57954196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1401F54E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2A2C74B3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0685B5D2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529CF502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6A701EA6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6A54A6BC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4C8D71BB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C207FE" w:rsidRPr="00127F34" w14:paraId="4E8FC973" w14:textId="77777777">
        <w:tc>
          <w:tcPr>
            <w:tcW w:w="3374" w:type="dxa"/>
            <w:vMerge/>
            <w:tcBorders>
              <w:left w:val="single" w:sz="12" w:space="0" w:color="000000"/>
              <w:right w:val="nil"/>
            </w:tcBorders>
          </w:tcPr>
          <w:p w14:paraId="63ABD62A" w14:textId="77777777" w:rsidR="00C207FE" w:rsidRPr="00127F34" w:rsidRDefault="00C207FE" w:rsidP="00C207FE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8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243F860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vMerge/>
            <w:tcBorders>
              <w:left w:val="nil"/>
              <w:right w:val="single" w:sz="12" w:space="0" w:color="000000"/>
            </w:tcBorders>
          </w:tcPr>
          <w:p w14:paraId="149C6307" w14:textId="77777777" w:rsidR="00C207FE" w:rsidRPr="00127F34" w:rsidRDefault="00C207FE" w:rsidP="00C207FE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C207FE" w:rsidRPr="00127F34" w14:paraId="06412BD2" w14:textId="77777777">
        <w:tc>
          <w:tcPr>
            <w:tcW w:w="3374" w:type="dxa"/>
            <w:vMerge/>
            <w:tcBorders>
              <w:left w:val="single" w:sz="12" w:space="0" w:color="000000"/>
              <w:right w:val="nil"/>
            </w:tcBorders>
          </w:tcPr>
          <w:p w14:paraId="7D302CAC" w14:textId="77777777" w:rsidR="00C207FE" w:rsidRPr="00127F34" w:rsidRDefault="00C207FE" w:rsidP="00C207FE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2EB1E7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666BC8A7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受任者（復代理人）</w:t>
            </w:r>
          </w:p>
          <w:p w14:paraId="4FFD916C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支店・営業所等所在地</w:t>
            </w:r>
          </w:p>
          <w:p w14:paraId="4DC0C582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商号又は名称</w:t>
            </w: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　　　　　印</w:t>
            </w:r>
          </w:p>
          <w:p w14:paraId="7765EDEE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受任者氏名</w:t>
            </w:r>
          </w:p>
        </w:tc>
        <w:tc>
          <w:tcPr>
            <w:tcW w:w="241" w:type="dxa"/>
            <w:vMerge/>
            <w:tcBorders>
              <w:left w:val="nil"/>
              <w:right w:val="single" w:sz="12" w:space="0" w:color="000000"/>
            </w:tcBorders>
          </w:tcPr>
          <w:p w14:paraId="1C65BE45" w14:textId="77777777" w:rsidR="00C207FE" w:rsidRPr="00127F34" w:rsidRDefault="00C207FE" w:rsidP="00C207FE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C207FE" w:rsidRPr="00127F34" w14:paraId="34ACF77E" w14:textId="77777777">
        <w:tc>
          <w:tcPr>
            <w:tcW w:w="3374" w:type="dxa"/>
            <w:vMerge/>
            <w:tcBorders>
              <w:left w:val="single" w:sz="12" w:space="0" w:color="000000"/>
              <w:bottom w:val="nil"/>
              <w:right w:val="nil"/>
            </w:tcBorders>
          </w:tcPr>
          <w:p w14:paraId="0D3AC719" w14:textId="77777777" w:rsidR="00C207FE" w:rsidRPr="00127F34" w:rsidRDefault="00C207FE" w:rsidP="00C207FE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8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2F4B937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vMerge/>
            <w:tcBorders>
              <w:left w:val="nil"/>
              <w:bottom w:val="nil"/>
              <w:right w:val="single" w:sz="12" w:space="0" w:color="000000"/>
            </w:tcBorders>
          </w:tcPr>
          <w:p w14:paraId="21723020" w14:textId="77777777" w:rsidR="00C207FE" w:rsidRPr="00127F34" w:rsidRDefault="00C207FE" w:rsidP="00C207FE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C207FE" w:rsidRPr="00127F34" w14:paraId="0356CE0C" w14:textId="77777777">
        <w:tc>
          <w:tcPr>
            <w:tcW w:w="9397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9F7BA1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</w:tbl>
    <w:p w14:paraId="342B4DD2" w14:textId="087BB878" w:rsidR="00434A79" w:rsidRDefault="00434A79" w:rsidP="00C207FE">
      <w:pPr>
        <w:suppressAutoHyphens/>
        <w:wordWrap w:val="0"/>
        <w:autoSpaceDE w:val="0"/>
        <w:autoSpaceDN w:val="0"/>
        <w:jc w:val="left"/>
        <w:textAlignment w:val="baseline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</w:p>
    <w:p w14:paraId="0D607BFC" w14:textId="77777777" w:rsidR="00434A79" w:rsidRDefault="00434A79">
      <w:pPr>
        <w:widowControl/>
        <w:jc w:val="left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br w:type="page"/>
      </w:r>
    </w:p>
    <w:p w14:paraId="6B75AD98" w14:textId="4981225A" w:rsidR="00C207FE" w:rsidRPr="00127F34" w:rsidRDefault="00C207FE" w:rsidP="006C2B77">
      <w:pPr>
        <w:suppressAutoHyphens/>
        <w:autoSpaceDE w:val="0"/>
        <w:autoSpaceDN w:val="0"/>
        <w:jc w:val="right"/>
        <w:textAlignment w:val="baseline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127F3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別紙２－３</w:t>
      </w:r>
    </w:p>
    <w:p w14:paraId="17CA37BF" w14:textId="77777777" w:rsidR="00C207FE" w:rsidRPr="00127F34" w:rsidRDefault="00C207FE" w:rsidP="00C207FE">
      <w:pPr>
        <w:suppressAutoHyphens/>
        <w:wordWrap w:val="0"/>
        <w:autoSpaceDE w:val="0"/>
        <w:autoSpaceDN w:val="0"/>
        <w:jc w:val="left"/>
        <w:textAlignment w:val="baseline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</w:p>
    <w:tbl>
      <w:tblPr>
        <w:tblW w:w="0" w:type="auto"/>
        <w:tblInd w:w="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374"/>
        <w:gridCol w:w="5782"/>
        <w:gridCol w:w="241"/>
      </w:tblGrid>
      <w:tr w:rsidR="00C207FE" w:rsidRPr="00127F34" w14:paraId="658F7685" w14:textId="77777777">
        <w:tc>
          <w:tcPr>
            <w:tcW w:w="9397" w:type="dxa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43C950C9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1D2D03EA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62FBFA21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center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40"/>
                <w:szCs w:val="40"/>
              </w:rPr>
              <w:t>委　　任　　状</w:t>
            </w:r>
          </w:p>
          <w:p w14:paraId="77B7A0D2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5AA19A83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03F6F83D" w14:textId="77777777" w:rsidR="003B3C96" w:rsidRPr="00127F34" w:rsidRDefault="00C207FE" w:rsidP="003B3C9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</w:t>
            </w:r>
            <w:r w:rsidR="001D3C32"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EB79B6"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私は、下記受任者を代理人と定め、</w:t>
            </w:r>
            <w:r w:rsidR="003B3C96"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令和　　年　　月　　日から令和　　年</w:t>
            </w:r>
          </w:p>
          <w:p w14:paraId="04B1881B" w14:textId="349DF3D5" w:rsidR="00C207FE" w:rsidRPr="00127F34" w:rsidRDefault="003B3C96" w:rsidP="003B3C9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ind w:left="240" w:hangingChars="100" w:hanging="240"/>
              <w:jc w:val="left"/>
              <w:textAlignment w:val="baseline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　月　　日までの間における</w:t>
            </w:r>
            <w:r w:rsidR="00BD4B7A"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国立研究開発法人</w:t>
            </w:r>
            <w:r w:rsidR="00C207FE"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国立国際医療研究センターとの下記事項に関する権限を委任します。</w:t>
            </w:r>
          </w:p>
          <w:p w14:paraId="29BF3898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</w:p>
          <w:p w14:paraId="27EAEF52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7AEBD6EE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                               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記</w:t>
            </w:r>
          </w:p>
          <w:p w14:paraId="44A166DD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56AEE9E0" w14:textId="6E162D35" w:rsidR="00AE60D7" w:rsidRPr="00041652" w:rsidRDefault="003B3C96" w:rsidP="003B3C9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exact"/>
              <w:ind w:firstLineChars="200" w:firstLine="480"/>
              <w:jc w:val="left"/>
              <w:textAlignment w:val="baseline"/>
              <w:rPr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電子</w:t>
            </w:r>
            <w:r w:rsidR="00AE60D7"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入札に関する、見積り、入札及び契約の締結に関すること。</w:t>
            </w:r>
          </w:p>
          <w:p w14:paraId="2255FC19" w14:textId="77777777" w:rsidR="00C207FE" w:rsidRPr="00AE60D7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57B506A6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56CCF7A7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1045AA59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5BA4C24A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      </w:t>
            </w:r>
            <w:r w:rsidR="00EB79B6"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令和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　年　　月　　日</w:t>
            </w:r>
          </w:p>
          <w:p w14:paraId="5ABE864B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   </w:t>
            </w: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5A32DD49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6C6024E4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</w:t>
            </w:r>
            <w:r w:rsidRPr="00127F34">
              <w:rPr>
                <w:rFonts w:asciiTheme="minorEastAsia" w:eastAsiaTheme="minorEastAsia" w:hAnsiTheme="minorEastAsia" w:cs="ＭＳ 明朝"/>
                <w:kern w:val="0"/>
                <w:sz w:val="24"/>
                <w:szCs w:val="24"/>
              </w:rPr>
              <w:t xml:space="preserve"> </w:t>
            </w:r>
            <w:r w:rsidR="00BD4B7A"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国立研究開発法人</w:t>
            </w:r>
            <w:r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国立国際医療研究センター</w:t>
            </w:r>
            <w:r w:rsidR="00BD4B7A"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理事長</w:t>
            </w:r>
            <w:r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 xml:space="preserve">　</w:t>
            </w:r>
            <w:r w:rsidR="002F21AA"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國土</w:t>
            </w:r>
            <w:r w:rsidR="008F4465"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 xml:space="preserve">　典宏</w:t>
            </w:r>
            <w:r w:rsidRPr="00127F34">
              <w:rPr>
                <w:rFonts w:asciiTheme="minorEastAsia" w:eastAsiaTheme="minorEastAsia" w:hAnsiTheme="minorEastAsia" w:cs="ＭＳ 明朝" w:hint="eastAsia"/>
                <w:kern w:val="0"/>
                <w:sz w:val="28"/>
                <w:szCs w:val="28"/>
              </w:rPr>
              <w:t xml:space="preserve">　</w:t>
            </w:r>
            <w:r w:rsidRPr="00127F34">
              <w:rPr>
                <w:rFonts w:asciiTheme="minorEastAsia" w:eastAsiaTheme="minorEastAsia" w:hAnsiTheme="minorEastAsia" w:cs="ＭＳ 明朝" w:hint="eastAsia"/>
                <w:kern w:val="0"/>
                <w:sz w:val="24"/>
                <w:szCs w:val="24"/>
              </w:rPr>
              <w:t>殿</w:t>
            </w:r>
          </w:p>
          <w:p w14:paraId="3F7423D5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C207FE" w:rsidRPr="00127F34" w14:paraId="500AFFA0" w14:textId="77777777">
        <w:tc>
          <w:tcPr>
            <w:tcW w:w="3374" w:type="dxa"/>
            <w:vMerge w:val="restart"/>
            <w:tcBorders>
              <w:top w:val="nil"/>
              <w:left w:val="single" w:sz="12" w:space="0" w:color="000000"/>
              <w:right w:val="nil"/>
            </w:tcBorders>
          </w:tcPr>
          <w:p w14:paraId="4BC2CBD8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0B12FD28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72869948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30B35060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6A1F3808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4AB57DD9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2FA9B9BC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1D473B37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50B75F42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25CE3C3F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73EA0B7C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74C782A3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EBAB51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0017FEE6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委任者（本人）</w:t>
            </w:r>
          </w:p>
          <w:p w14:paraId="339A6112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本社・本店所在地</w:t>
            </w:r>
          </w:p>
          <w:p w14:paraId="448ACD20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商号又は名称</w:t>
            </w: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               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　　　　印</w:t>
            </w:r>
          </w:p>
          <w:p w14:paraId="1BEC2715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代表者職氏名</w:t>
            </w:r>
          </w:p>
        </w:tc>
        <w:tc>
          <w:tcPr>
            <w:tcW w:w="241" w:type="dxa"/>
            <w:vMerge w:val="restart"/>
            <w:tcBorders>
              <w:top w:val="nil"/>
              <w:left w:val="nil"/>
              <w:right w:val="single" w:sz="12" w:space="0" w:color="000000"/>
            </w:tcBorders>
          </w:tcPr>
          <w:p w14:paraId="4DA41E08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2C20E4BC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04F3D33F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18FBCE4A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0F259B6B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30C803A1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04401454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29589004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4599B774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351FBA5A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1D3CE70A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44782407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C207FE" w:rsidRPr="00127F34" w14:paraId="61430A89" w14:textId="77777777">
        <w:tc>
          <w:tcPr>
            <w:tcW w:w="3374" w:type="dxa"/>
            <w:vMerge/>
            <w:tcBorders>
              <w:left w:val="single" w:sz="12" w:space="0" w:color="000000"/>
              <w:right w:val="nil"/>
            </w:tcBorders>
          </w:tcPr>
          <w:p w14:paraId="50FD8A38" w14:textId="77777777" w:rsidR="00C207FE" w:rsidRPr="00127F34" w:rsidRDefault="00C207FE" w:rsidP="00C207FE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8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9AC722B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vMerge/>
            <w:tcBorders>
              <w:left w:val="nil"/>
              <w:right w:val="single" w:sz="12" w:space="0" w:color="000000"/>
            </w:tcBorders>
          </w:tcPr>
          <w:p w14:paraId="57A49DB5" w14:textId="77777777" w:rsidR="00C207FE" w:rsidRPr="00127F34" w:rsidRDefault="00C207FE" w:rsidP="00C207FE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C207FE" w:rsidRPr="00127F34" w14:paraId="08B1AC76" w14:textId="77777777">
        <w:tc>
          <w:tcPr>
            <w:tcW w:w="3374" w:type="dxa"/>
            <w:vMerge/>
            <w:tcBorders>
              <w:left w:val="single" w:sz="12" w:space="0" w:color="000000"/>
              <w:right w:val="nil"/>
            </w:tcBorders>
          </w:tcPr>
          <w:p w14:paraId="63F8052E" w14:textId="77777777" w:rsidR="00C207FE" w:rsidRPr="00127F34" w:rsidRDefault="00C207FE" w:rsidP="00C207FE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EBA6A1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  <w:p w14:paraId="37643E10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>受任者（代理人）</w:t>
            </w:r>
          </w:p>
          <w:p w14:paraId="1BADC1E8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本社・本店所在地</w:t>
            </w:r>
          </w:p>
          <w:p w14:paraId="73F4AFCE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商号又は名称</w:t>
            </w:r>
            <w:r w:rsidRPr="00127F34">
              <w:rPr>
                <w:rFonts w:asciiTheme="minorEastAsia" w:eastAsiaTheme="minorEastAsia" w:hAnsiTheme="minorEastAsia" w:cs="ＭＳ 明朝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4"/>
                <w:szCs w:val="24"/>
              </w:rPr>
              <w:t xml:space="preserve">　　　　　　印</w:t>
            </w:r>
          </w:p>
          <w:p w14:paraId="0D095977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127F34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受任者氏名</w:t>
            </w:r>
          </w:p>
        </w:tc>
        <w:tc>
          <w:tcPr>
            <w:tcW w:w="241" w:type="dxa"/>
            <w:vMerge/>
            <w:tcBorders>
              <w:left w:val="nil"/>
              <w:right w:val="single" w:sz="12" w:space="0" w:color="000000"/>
            </w:tcBorders>
          </w:tcPr>
          <w:p w14:paraId="3AB9E5CD" w14:textId="77777777" w:rsidR="00C207FE" w:rsidRPr="00127F34" w:rsidRDefault="00C207FE" w:rsidP="00C207FE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C207FE" w:rsidRPr="00127F34" w14:paraId="6B695B77" w14:textId="77777777">
        <w:tc>
          <w:tcPr>
            <w:tcW w:w="3374" w:type="dxa"/>
            <w:vMerge/>
            <w:tcBorders>
              <w:left w:val="single" w:sz="12" w:space="0" w:color="000000"/>
              <w:bottom w:val="nil"/>
              <w:right w:val="nil"/>
            </w:tcBorders>
          </w:tcPr>
          <w:p w14:paraId="2331ED2E" w14:textId="77777777" w:rsidR="00C207FE" w:rsidRPr="00127F34" w:rsidRDefault="00C207FE" w:rsidP="00C207FE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8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D64CE09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vMerge/>
            <w:tcBorders>
              <w:left w:val="nil"/>
              <w:bottom w:val="nil"/>
              <w:right w:val="single" w:sz="12" w:space="0" w:color="000000"/>
            </w:tcBorders>
          </w:tcPr>
          <w:p w14:paraId="2F40FE52" w14:textId="77777777" w:rsidR="00C207FE" w:rsidRPr="00127F34" w:rsidRDefault="00C207FE" w:rsidP="00C207FE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:rsidR="00C207FE" w:rsidRPr="00127F34" w14:paraId="08B72C07" w14:textId="77777777">
        <w:tc>
          <w:tcPr>
            <w:tcW w:w="9397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3E6CF9A" w14:textId="77777777" w:rsidR="00C207FE" w:rsidRPr="00127F34" w:rsidRDefault="00C207FE" w:rsidP="00C207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0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</w:tbl>
    <w:p w14:paraId="610ABB4A" w14:textId="28BE4FC9" w:rsidR="00434A79" w:rsidRDefault="00434A79" w:rsidP="00C207FE">
      <w:pPr>
        <w:suppressAutoHyphens/>
        <w:wordWrap w:val="0"/>
        <w:autoSpaceDE w:val="0"/>
        <w:autoSpaceDN w:val="0"/>
        <w:jc w:val="left"/>
        <w:textAlignment w:val="baseline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</w:p>
    <w:p w14:paraId="69203904" w14:textId="59164738" w:rsidR="00F54827" w:rsidRPr="00127F34" w:rsidRDefault="00F54827" w:rsidP="003B3C96">
      <w:pPr>
        <w:widowControl/>
        <w:jc w:val="left"/>
        <w:rPr>
          <w:rFonts w:asciiTheme="minorEastAsia" w:eastAsiaTheme="minorEastAsia" w:hAnsiTheme="minorEastAsia"/>
          <w:kern w:val="0"/>
          <w:sz w:val="24"/>
          <w:szCs w:val="24"/>
        </w:rPr>
      </w:pPr>
    </w:p>
    <w:sectPr w:rsidR="00F54827" w:rsidRPr="00127F34" w:rsidSect="00536FED">
      <w:pgSz w:w="11906" w:h="16838"/>
      <w:pgMar w:top="1417" w:right="1134" w:bottom="1134" w:left="1417" w:header="720" w:footer="720" w:gutter="0"/>
      <w:cols w:space="720"/>
      <w:noEndnote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50">
      <wne:macro wne:macroName="PROJECT.MODULE1.入札説明書置換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6F1CDE" w14:textId="77777777" w:rsidR="00680631" w:rsidRDefault="00680631" w:rsidP="00A3669C">
      <w:r>
        <w:separator/>
      </w:r>
    </w:p>
  </w:endnote>
  <w:endnote w:type="continuationSeparator" w:id="0">
    <w:p w14:paraId="6BCA7441" w14:textId="77777777" w:rsidR="00680631" w:rsidRDefault="00680631" w:rsidP="00A36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A781B9" w14:textId="77777777" w:rsidR="00680631" w:rsidRDefault="00680631" w:rsidP="00A3669C">
      <w:r>
        <w:separator/>
      </w:r>
    </w:p>
  </w:footnote>
  <w:footnote w:type="continuationSeparator" w:id="0">
    <w:p w14:paraId="1C50C32C" w14:textId="77777777" w:rsidR="00680631" w:rsidRDefault="00680631" w:rsidP="00A366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F7FE6"/>
    <w:multiLevelType w:val="hybridMultilevel"/>
    <w:tmpl w:val="DCCCFA9C"/>
    <w:lvl w:ilvl="0" w:tplc="469673E2">
      <w:start w:val="1"/>
      <w:numFmt w:val="decimalEnclosedCircle"/>
      <w:lvlText w:val="%1"/>
      <w:lvlJc w:val="left"/>
      <w:pPr>
        <w:ind w:left="13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7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40"/>
      </w:pPr>
    </w:lvl>
    <w:lvl w:ilvl="3" w:tplc="0409000F" w:tentative="1">
      <w:start w:val="1"/>
      <w:numFmt w:val="decimal"/>
      <w:lvlText w:val="%4."/>
      <w:lvlJc w:val="left"/>
      <w:pPr>
        <w:ind w:left="2660" w:hanging="440"/>
      </w:pPr>
    </w:lvl>
    <w:lvl w:ilvl="4" w:tplc="04090017" w:tentative="1">
      <w:start w:val="1"/>
      <w:numFmt w:val="aiueoFullWidth"/>
      <w:lvlText w:val="(%5)"/>
      <w:lvlJc w:val="left"/>
      <w:pPr>
        <w:ind w:left="31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540" w:hanging="440"/>
      </w:pPr>
    </w:lvl>
    <w:lvl w:ilvl="6" w:tplc="0409000F" w:tentative="1">
      <w:start w:val="1"/>
      <w:numFmt w:val="decimal"/>
      <w:lvlText w:val="%7."/>
      <w:lvlJc w:val="left"/>
      <w:pPr>
        <w:ind w:left="3980" w:hanging="440"/>
      </w:pPr>
    </w:lvl>
    <w:lvl w:ilvl="7" w:tplc="04090017" w:tentative="1">
      <w:start w:val="1"/>
      <w:numFmt w:val="aiueoFullWidth"/>
      <w:lvlText w:val="(%8)"/>
      <w:lvlJc w:val="left"/>
      <w:pPr>
        <w:ind w:left="44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40"/>
      </w:pPr>
    </w:lvl>
  </w:abstractNum>
  <w:abstractNum w:abstractNumId="1" w15:restartNumberingAfterBreak="0">
    <w:nsid w:val="046F3684"/>
    <w:multiLevelType w:val="hybridMultilevel"/>
    <w:tmpl w:val="64081CA4"/>
    <w:lvl w:ilvl="0" w:tplc="A72859AA">
      <w:start w:val="1"/>
      <w:numFmt w:val="decimalFullWidth"/>
      <w:lvlText w:val="（%1）"/>
      <w:lvlJc w:val="left"/>
      <w:pPr>
        <w:ind w:left="720" w:hanging="720"/>
      </w:pPr>
      <w:rPr>
        <w:rFonts w:asciiTheme="minorEastAsia" w:eastAsia="ＭＳ 明朝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070A3CE1"/>
    <w:multiLevelType w:val="hybridMultilevel"/>
    <w:tmpl w:val="744CE7A6"/>
    <w:lvl w:ilvl="0" w:tplc="469673E2">
      <w:start w:val="1"/>
      <w:numFmt w:val="decimalEnclosedCircle"/>
      <w:lvlText w:val="%1"/>
      <w:lvlJc w:val="left"/>
      <w:pPr>
        <w:ind w:left="116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3" w15:restartNumberingAfterBreak="0">
    <w:nsid w:val="0ABC09EA"/>
    <w:multiLevelType w:val="hybridMultilevel"/>
    <w:tmpl w:val="14A683EA"/>
    <w:lvl w:ilvl="0" w:tplc="704A317E">
      <w:start w:val="1"/>
      <w:numFmt w:val="decimalFullWidth"/>
      <w:lvlText w:val="（%1）"/>
      <w:lvlJc w:val="left"/>
      <w:pPr>
        <w:ind w:left="720" w:hanging="720"/>
      </w:pPr>
      <w:rPr>
        <w:rFonts w:asciiTheme="minorEastAsia" w:eastAsia="ＭＳ 明朝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0D0B14A9"/>
    <w:multiLevelType w:val="hybridMultilevel"/>
    <w:tmpl w:val="B0F093C4"/>
    <w:lvl w:ilvl="0" w:tplc="89E24594">
      <w:start w:val="1"/>
      <w:numFmt w:val="decimalEnclosedCircle"/>
      <w:lvlText w:val="%1"/>
      <w:lvlJc w:val="left"/>
      <w:pPr>
        <w:ind w:left="1338" w:hanging="436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5" w15:restartNumberingAfterBreak="0">
    <w:nsid w:val="0D714E8D"/>
    <w:multiLevelType w:val="hybridMultilevel"/>
    <w:tmpl w:val="17266450"/>
    <w:lvl w:ilvl="0" w:tplc="0BE0EEE4">
      <w:start w:val="1"/>
      <w:numFmt w:val="decimalEnclosedCircle"/>
      <w:lvlText w:val="%1"/>
      <w:lvlJc w:val="left"/>
      <w:pPr>
        <w:ind w:left="1576" w:hanging="442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840" w:hanging="440"/>
      </w:pPr>
    </w:lvl>
    <w:lvl w:ilvl="2" w:tplc="04090011" w:tentative="1">
      <w:start w:val="1"/>
      <w:numFmt w:val="decimalEnclosedCircle"/>
      <w:lvlText w:val="%3"/>
      <w:lvlJc w:val="left"/>
      <w:pPr>
        <w:ind w:left="2280" w:hanging="440"/>
      </w:pPr>
    </w:lvl>
    <w:lvl w:ilvl="3" w:tplc="0409000F" w:tentative="1">
      <w:start w:val="1"/>
      <w:numFmt w:val="decimal"/>
      <w:lvlText w:val="%4."/>
      <w:lvlJc w:val="left"/>
      <w:pPr>
        <w:ind w:left="2720" w:hanging="440"/>
      </w:pPr>
    </w:lvl>
    <w:lvl w:ilvl="4" w:tplc="04090017" w:tentative="1">
      <w:start w:val="1"/>
      <w:numFmt w:val="aiueoFullWidth"/>
      <w:lvlText w:val="(%5)"/>
      <w:lvlJc w:val="left"/>
      <w:pPr>
        <w:ind w:left="31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40"/>
      </w:pPr>
    </w:lvl>
    <w:lvl w:ilvl="6" w:tplc="0409000F" w:tentative="1">
      <w:start w:val="1"/>
      <w:numFmt w:val="decimal"/>
      <w:lvlText w:val="%7."/>
      <w:lvlJc w:val="left"/>
      <w:pPr>
        <w:ind w:left="4040" w:hanging="440"/>
      </w:pPr>
    </w:lvl>
    <w:lvl w:ilvl="7" w:tplc="04090017" w:tentative="1">
      <w:start w:val="1"/>
      <w:numFmt w:val="aiueoFullWidth"/>
      <w:lvlText w:val="(%8)"/>
      <w:lvlJc w:val="left"/>
      <w:pPr>
        <w:ind w:left="44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920" w:hanging="440"/>
      </w:pPr>
    </w:lvl>
  </w:abstractNum>
  <w:abstractNum w:abstractNumId="6" w15:restartNumberingAfterBreak="0">
    <w:nsid w:val="1202198D"/>
    <w:multiLevelType w:val="hybridMultilevel"/>
    <w:tmpl w:val="CCC2A42A"/>
    <w:lvl w:ilvl="0" w:tplc="146E14F8">
      <w:start w:val="7"/>
      <w:numFmt w:val="decimalFullWidth"/>
      <w:lvlText w:val="（%1）"/>
      <w:lvlJc w:val="left"/>
      <w:pPr>
        <w:ind w:left="440" w:hanging="440"/>
      </w:pPr>
      <w:rPr>
        <w:rFonts w:asciiTheme="minorEastAsia" w:eastAsia="ＭＳ 明朝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128818A8"/>
    <w:multiLevelType w:val="hybridMultilevel"/>
    <w:tmpl w:val="DCB258C6"/>
    <w:lvl w:ilvl="0" w:tplc="6FDA93CE">
      <w:start w:val="1"/>
      <w:numFmt w:val="decimalFullWidth"/>
      <w:lvlText w:val="（%1）"/>
      <w:lvlJc w:val="left"/>
      <w:pPr>
        <w:ind w:left="720" w:hanging="720"/>
      </w:pPr>
      <w:rPr>
        <w:rFonts w:asciiTheme="minorEastAsia" w:eastAsia="ＭＳ 明朝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16C94614"/>
    <w:multiLevelType w:val="hybridMultilevel"/>
    <w:tmpl w:val="5F5A643C"/>
    <w:lvl w:ilvl="0" w:tplc="A8184C88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asciiTheme="minorEastAsia" w:eastAsia="ＭＳ 明朝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183425C7"/>
    <w:multiLevelType w:val="hybridMultilevel"/>
    <w:tmpl w:val="8DD803E2"/>
    <w:lvl w:ilvl="0" w:tplc="94C25354">
      <w:start w:val="1"/>
      <w:numFmt w:val="decimalFullWidth"/>
      <w:lvlText w:val="（%1）"/>
      <w:lvlJc w:val="left"/>
      <w:pPr>
        <w:ind w:left="720" w:hanging="720"/>
      </w:pPr>
      <w:rPr>
        <w:rFonts w:asciiTheme="minorEastAsia" w:eastAsia="ＭＳ 明朝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10" w15:restartNumberingAfterBreak="0">
    <w:nsid w:val="19017F4E"/>
    <w:multiLevelType w:val="hybridMultilevel"/>
    <w:tmpl w:val="951E18FC"/>
    <w:lvl w:ilvl="0" w:tplc="553AEC82">
      <w:start w:val="1"/>
      <w:numFmt w:val="decimalFullWidth"/>
      <w:lvlText w:val="（%1）"/>
      <w:lvlJc w:val="left"/>
      <w:pPr>
        <w:ind w:left="720" w:hanging="720"/>
      </w:pPr>
      <w:rPr>
        <w:rFonts w:asciiTheme="minorEastAsia" w:eastAsia="ＭＳ 明朝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27151890"/>
    <w:multiLevelType w:val="hybridMultilevel"/>
    <w:tmpl w:val="1B46923C"/>
    <w:lvl w:ilvl="0" w:tplc="04090017">
      <w:start w:val="1"/>
      <w:numFmt w:val="aiueoFullWidth"/>
      <w:lvlText w:val="(%1)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12" w15:restartNumberingAfterBreak="0">
    <w:nsid w:val="283C4D97"/>
    <w:multiLevelType w:val="hybridMultilevel"/>
    <w:tmpl w:val="F57C31C0"/>
    <w:lvl w:ilvl="0" w:tplc="82FED880">
      <w:start w:val="1"/>
      <w:numFmt w:val="decimalFullWidth"/>
      <w:lvlText w:val="（%1）"/>
      <w:lvlJc w:val="left"/>
      <w:pPr>
        <w:ind w:left="720" w:hanging="720"/>
      </w:pPr>
      <w:rPr>
        <w:rFonts w:asciiTheme="minorEastAsia" w:eastAsia="ＭＳ 明朝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31CB6B72"/>
    <w:multiLevelType w:val="hybridMultilevel"/>
    <w:tmpl w:val="81B6C004"/>
    <w:lvl w:ilvl="0" w:tplc="469673E2">
      <w:start w:val="1"/>
      <w:numFmt w:val="decimalEnclosedCircle"/>
      <w:lvlText w:val="%1"/>
      <w:lvlJc w:val="left"/>
      <w:pPr>
        <w:ind w:left="1265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705" w:hanging="440"/>
      </w:pPr>
    </w:lvl>
    <w:lvl w:ilvl="2" w:tplc="04090011" w:tentative="1">
      <w:start w:val="1"/>
      <w:numFmt w:val="decimalEnclosedCircle"/>
      <w:lvlText w:val="%3"/>
      <w:lvlJc w:val="left"/>
      <w:pPr>
        <w:ind w:left="2145" w:hanging="440"/>
      </w:pPr>
    </w:lvl>
    <w:lvl w:ilvl="3" w:tplc="0409000F" w:tentative="1">
      <w:start w:val="1"/>
      <w:numFmt w:val="decimal"/>
      <w:lvlText w:val="%4."/>
      <w:lvlJc w:val="left"/>
      <w:pPr>
        <w:ind w:left="2585" w:hanging="440"/>
      </w:pPr>
    </w:lvl>
    <w:lvl w:ilvl="4" w:tplc="04090017" w:tentative="1">
      <w:start w:val="1"/>
      <w:numFmt w:val="aiueoFullWidth"/>
      <w:lvlText w:val="(%5)"/>
      <w:lvlJc w:val="left"/>
      <w:pPr>
        <w:ind w:left="3025" w:hanging="440"/>
      </w:pPr>
    </w:lvl>
    <w:lvl w:ilvl="5" w:tplc="04090011" w:tentative="1">
      <w:start w:val="1"/>
      <w:numFmt w:val="decimalEnclosedCircle"/>
      <w:lvlText w:val="%6"/>
      <w:lvlJc w:val="left"/>
      <w:pPr>
        <w:ind w:left="3465" w:hanging="440"/>
      </w:pPr>
    </w:lvl>
    <w:lvl w:ilvl="6" w:tplc="0409000F" w:tentative="1">
      <w:start w:val="1"/>
      <w:numFmt w:val="decimal"/>
      <w:lvlText w:val="%7."/>
      <w:lvlJc w:val="left"/>
      <w:pPr>
        <w:ind w:left="3905" w:hanging="440"/>
      </w:pPr>
    </w:lvl>
    <w:lvl w:ilvl="7" w:tplc="04090017" w:tentative="1">
      <w:start w:val="1"/>
      <w:numFmt w:val="aiueoFullWidth"/>
      <w:lvlText w:val="(%8)"/>
      <w:lvlJc w:val="left"/>
      <w:pPr>
        <w:ind w:left="4345" w:hanging="440"/>
      </w:pPr>
    </w:lvl>
    <w:lvl w:ilvl="8" w:tplc="04090011" w:tentative="1">
      <w:start w:val="1"/>
      <w:numFmt w:val="decimalEnclosedCircle"/>
      <w:lvlText w:val="%9"/>
      <w:lvlJc w:val="left"/>
      <w:pPr>
        <w:ind w:left="4785" w:hanging="440"/>
      </w:pPr>
    </w:lvl>
  </w:abstractNum>
  <w:abstractNum w:abstractNumId="14" w15:restartNumberingAfterBreak="0">
    <w:nsid w:val="35E84DFB"/>
    <w:multiLevelType w:val="hybridMultilevel"/>
    <w:tmpl w:val="43BCFC54"/>
    <w:lvl w:ilvl="0" w:tplc="08C2746C">
      <w:start w:val="1"/>
      <w:numFmt w:val="decimalFullWidth"/>
      <w:lvlText w:val="（%1）"/>
      <w:lvlJc w:val="left"/>
      <w:pPr>
        <w:ind w:left="720" w:hanging="720"/>
      </w:pPr>
      <w:rPr>
        <w:rFonts w:asciiTheme="minorEastAsia" w:eastAsia="ＭＳ 明朝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5" w15:restartNumberingAfterBreak="0">
    <w:nsid w:val="37D93921"/>
    <w:multiLevelType w:val="hybridMultilevel"/>
    <w:tmpl w:val="4C9EDB06"/>
    <w:lvl w:ilvl="0" w:tplc="4E709A0A">
      <w:start w:val="1"/>
      <w:numFmt w:val="decimalEnclosedCircle"/>
      <w:lvlText w:val="%1"/>
      <w:lvlJc w:val="left"/>
      <w:pPr>
        <w:ind w:left="1338" w:hanging="436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45" w:hanging="440"/>
      </w:pPr>
    </w:lvl>
    <w:lvl w:ilvl="2" w:tplc="04090011" w:tentative="1">
      <w:start w:val="1"/>
      <w:numFmt w:val="decimalEnclosedCircle"/>
      <w:lvlText w:val="%3"/>
      <w:lvlJc w:val="left"/>
      <w:pPr>
        <w:ind w:left="1785" w:hanging="440"/>
      </w:pPr>
    </w:lvl>
    <w:lvl w:ilvl="3" w:tplc="0409000F" w:tentative="1">
      <w:start w:val="1"/>
      <w:numFmt w:val="decimal"/>
      <w:lvlText w:val="%4."/>
      <w:lvlJc w:val="left"/>
      <w:pPr>
        <w:ind w:left="2225" w:hanging="440"/>
      </w:pPr>
    </w:lvl>
    <w:lvl w:ilvl="4" w:tplc="04090017" w:tentative="1">
      <w:start w:val="1"/>
      <w:numFmt w:val="aiueoFullWidth"/>
      <w:lvlText w:val="(%5)"/>
      <w:lvlJc w:val="left"/>
      <w:pPr>
        <w:ind w:left="2665" w:hanging="440"/>
      </w:pPr>
    </w:lvl>
    <w:lvl w:ilvl="5" w:tplc="04090011" w:tentative="1">
      <w:start w:val="1"/>
      <w:numFmt w:val="decimalEnclosedCircle"/>
      <w:lvlText w:val="%6"/>
      <w:lvlJc w:val="left"/>
      <w:pPr>
        <w:ind w:left="3105" w:hanging="440"/>
      </w:pPr>
    </w:lvl>
    <w:lvl w:ilvl="6" w:tplc="0409000F" w:tentative="1">
      <w:start w:val="1"/>
      <w:numFmt w:val="decimal"/>
      <w:lvlText w:val="%7."/>
      <w:lvlJc w:val="left"/>
      <w:pPr>
        <w:ind w:left="3545" w:hanging="440"/>
      </w:pPr>
    </w:lvl>
    <w:lvl w:ilvl="7" w:tplc="04090017" w:tentative="1">
      <w:start w:val="1"/>
      <w:numFmt w:val="aiueoFullWidth"/>
      <w:lvlText w:val="(%8)"/>
      <w:lvlJc w:val="left"/>
      <w:pPr>
        <w:ind w:left="3985" w:hanging="440"/>
      </w:pPr>
    </w:lvl>
    <w:lvl w:ilvl="8" w:tplc="04090011" w:tentative="1">
      <w:start w:val="1"/>
      <w:numFmt w:val="decimalEnclosedCircle"/>
      <w:lvlText w:val="%9"/>
      <w:lvlJc w:val="left"/>
      <w:pPr>
        <w:ind w:left="4425" w:hanging="440"/>
      </w:pPr>
    </w:lvl>
  </w:abstractNum>
  <w:abstractNum w:abstractNumId="16" w15:restartNumberingAfterBreak="0">
    <w:nsid w:val="38501C5C"/>
    <w:multiLevelType w:val="hybridMultilevel"/>
    <w:tmpl w:val="F4ECBAFA"/>
    <w:lvl w:ilvl="0" w:tplc="99A848A0">
      <w:start w:val="1"/>
      <w:numFmt w:val="decimalFullWidth"/>
      <w:lvlText w:val="（%1）"/>
      <w:lvlJc w:val="left"/>
      <w:pPr>
        <w:ind w:left="720" w:hanging="720"/>
      </w:pPr>
      <w:rPr>
        <w:rFonts w:asciiTheme="minorEastAsia" w:eastAsia="ＭＳ 明朝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7" w15:restartNumberingAfterBreak="0">
    <w:nsid w:val="38CF12AC"/>
    <w:multiLevelType w:val="hybridMultilevel"/>
    <w:tmpl w:val="0E181306"/>
    <w:lvl w:ilvl="0" w:tplc="90B2AA9A">
      <w:start w:val="9"/>
      <w:numFmt w:val="decimalFullWidth"/>
      <w:lvlText w:val="（%1）"/>
      <w:lvlJc w:val="left"/>
      <w:pPr>
        <w:ind w:left="720" w:hanging="720"/>
      </w:pPr>
      <w:rPr>
        <w:rFonts w:asciiTheme="minorEastAsia" w:eastAsia="ＭＳ 明朝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8" w15:restartNumberingAfterBreak="0">
    <w:nsid w:val="3AD24869"/>
    <w:multiLevelType w:val="hybridMultilevel"/>
    <w:tmpl w:val="6C92A1DE"/>
    <w:lvl w:ilvl="0" w:tplc="9F5E5604">
      <w:start w:val="1"/>
      <w:numFmt w:val="decimalEnclosedCircle"/>
      <w:lvlText w:val="%1"/>
      <w:lvlJc w:val="left"/>
      <w:pPr>
        <w:ind w:left="1338" w:hanging="436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19" w15:restartNumberingAfterBreak="0">
    <w:nsid w:val="3BE87DB1"/>
    <w:multiLevelType w:val="hybridMultilevel"/>
    <w:tmpl w:val="7478B704"/>
    <w:lvl w:ilvl="0" w:tplc="F7DAEF46">
      <w:start w:val="1"/>
      <w:numFmt w:val="decimalFullWidth"/>
      <w:lvlText w:val="（%1）"/>
      <w:lvlJc w:val="left"/>
      <w:pPr>
        <w:ind w:left="720" w:hanging="720"/>
      </w:pPr>
      <w:rPr>
        <w:rFonts w:asciiTheme="minorEastAsia" w:eastAsia="ＭＳ 明朝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0" w15:restartNumberingAfterBreak="0">
    <w:nsid w:val="3F2B25FB"/>
    <w:multiLevelType w:val="hybridMultilevel"/>
    <w:tmpl w:val="CC6272B4"/>
    <w:lvl w:ilvl="0" w:tplc="0818DCBE">
      <w:start w:val="1"/>
      <w:numFmt w:val="decimalEnclosedCircle"/>
      <w:lvlText w:val="%1"/>
      <w:lvlJc w:val="left"/>
      <w:pPr>
        <w:ind w:left="1338" w:hanging="436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21" w15:restartNumberingAfterBreak="0">
    <w:nsid w:val="45477F08"/>
    <w:multiLevelType w:val="hybridMultilevel"/>
    <w:tmpl w:val="5844A5EA"/>
    <w:lvl w:ilvl="0" w:tplc="469673E2">
      <w:start w:val="1"/>
      <w:numFmt w:val="decimalEnclosedCircle"/>
      <w:lvlText w:val="%1"/>
      <w:lvlJc w:val="left"/>
      <w:pPr>
        <w:ind w:left="905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45" w:hanging="440"/>
      </w:pPr>
    </w:lvl>
    <w:lvl w:ilvl="2" w:tplc="04090011" w:tentative="1">
      <w:start w:val="1"/>
      <w:numFmt w:val="decimalEnclosedCircle"/>
      <w:lvlText w:val="%3"/>
      <w:lvlJc w:val="left"/>
      <w:pPr>
        <w:ind w:left="1785" w:hanging="440"/>
      </w:pPr>
    </w:lvl>
    <w:lvl w:ilvl="3" w:tplc="0409000F" w:tentative="1">
      <w:start w:val="1"/>
      <w:numFmt w:val="decimal"/>
      <w:lvlText w:val="%4."/>
      <w:lvlJc w:val="left"/>
      <w:pPr>
        <w:ind w:left="2225" w:hanging="440"/>
      </w:pPr>
    </w:lvl>
    <w:lvl w:ilvl="4" w:tplc="04090017" w:tentative="1">
      <w:start w:val="1"/>
      <w:numFmt w:val="aiueoFullWidth"/>
      <w:lvlText w:val="(%5)"/>
      <w:lvlJc w:val="left"/>
      <w:pPr>
        <w:ind w:left="2665" w:hanging="440"/>
      </w:pPr>
    </w:lvl>
    <w:lvl w:ilvl="5" w:tplc="04090011" w:tentative="1">
      <w:start w:val="1"/>
      <w:numFmt w:val="decimalEnclosedCircle"/>
      <w:lvlText w:val="%6"/>
      <w:lvlJc w:val="left"/>
      <w:pPr>
        <w:ind w:left="3105" w:hanging="440"/>
      </w:pPr>
    </w:lvl>
    <w:lvl w:ilvl="6" w:tplc="0409000F" w:tentative="1">
      <w:start w:val="1"/>
      <w:numFmt w:val="decimal"/>
      <w:lvlText w:val="%7."/>
      <w:lvlJc w:val="left"/>
      <w:pPr>
        <w:ind w:left="3545" w:hanging="440"/>
      </w:pPr>
    </w:lvl>
    <w:lvl w:ilvl="7" w:tplc="04090017" w:tentative="1">
      <w:start w:val="1"/>
      <w:numFmt w:val="aiueoFullWidth"/>
      <w:lvlText w:val="(%8)"/>
      <w:lvlJc w:val="left"/>
      <w:pPr>
        <w:ind w:left="3985" w:hanging="440"/>
      </w:pPr>
    </w:lvl>
    <w:lvl w:ilvl="8" w:tplc="04090011" w:tentative="1">
      <w:start w:val="1"/>
      <w:numFmt w:val="decimalEnclosedCircle"/>
      <w:lvlText w:val="%9"/>
      <w:lvlJc w:val="left"/>
      <w:pPr>
        <w:ind w:left="4425" w:hanging="440"/>
      </w:pPr>
    </w:lvl>
  </w:abstractNum>
  <w:abstractNum w:abstractNumId="22" w15:restartNumberingAfterBreak="0">
    <w:nsid w:val="499479E0"/>
    <w:multiLevelType w:val="hybridMultilevel"/>
    <w:tmpl w:val="6FDA6002"/>
    <w:lvl w:ilvl="0" w:tplc="8A6241FE">
      <w:start w:val="10"/>
      <w:numFmt w:val="decimal"/>
      <w:lvlText w:val="(%1)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3" w15:restartNumberingAfterBreak="0">
    <w:nsid w:val="4A2F2352"/>
    <w:multiLevelType w:val="hybridMultilevel"/>
    <w:tmpl w:val="25BCF196"/>
    <w:lvl w:ilvl="0" w:tplc="15F017EE">
      <w:start w:val="1"/>
      <w:numFmt w:val="decimalEnclosedCircle"/>
      <w:lvlText w:val="%1"/>
      <w:lvlJc w:val="left"/>
      <w:pPr>
        <w:ind w:left="309" w:firstLine="82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24" w15:restartNumberingAfterBreak="0">
    <w:nsid w:val="4AD04EE1"/>
    <w:multiLevelType w:val="hybridMultilevel"/>
    <w:tmpl w:val="9186674C"/>
    <w:lvl w:ilvl="0" w:tplc="A72859AA">
      <w:start w:val="1"/>
      <w:numFmt w:val="decimalFullWidth"/>
      <w:lvlText w:val="（%1）"/>
      <w:lvlJc w:val="left"/>
      <w:pPr>
        <w:ind w:left="720" w:hanging="720"/>
      </w:pPr>
      <w:rPr>
        <w:rFonts w:asciiTheme="minorEastAsia" w:eastAsia="ＭＳ 明朝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25" w15:restartNumberingAfterBreak="0">
    <w:nsid w:val="51585AEF"/>
    <w:multiLevelType w:val="hybridMultilevel"/>
    <w:tmpl w:val="489AD406"/>
    <w:lvl w:ilvl="0" w:tplc="CB8C6D98">
      <w:start w:val="1"/>
      <w:numFmt w:val="decimalEnclosedCircle"/>
      <w:lvlText w:val="%1"/>
      <w:lvlJc w:val="left"/>
      <w:pPr>
        <w:ind w:left="1338" w:hanging="436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52" w:hanging="440"/>
      </w:pPr>
    </w:lvl>
    <w:lvl w:ilvl="2" w:tplc="04090011" w:tentative="1">
      <w:start w:val="1"/>
      <w:numFmt w:val="decimalEnclosedCircle"/>
      <w:lvlText w:val="%3"/>
      <w:lvlJc w:val="left"/>
      <w:pPr>
        <w:ind w:left="1792" w:hanging="440"/>
      </w:pPr>
    </w:lvl>
    <w:lvl w:ilvl="3" w:tplc="0409000F" w:tentative="1">
      <w:start w:val="1"/>
      <w:numFmt w:val="decimal"/>
      <w:lvlText w:val="%4."/>
      <w:lvlJc w:val="left"/>
      <w:pPr>
        <w:ind w:left="2232" w:hanging="440"/>
      </w:pPr>
    </w:lvl>
    <w:lvl w:ilvl="4" w:tplc="04090017" w:tentative="1">
      <w:start w:val="1"/>
      <w:numFmt w:val="aiueoFullWidth"/>
      <w:lvlText w:val="(%5)"/>
      <w:lvlJc w:val="left"/>
      <w:pPr>
        <w:ind w:left="2672" w:hanging="440"/>
      </w:pPr>
    </w:lvl>
    <w:lvl w:ilvl="5" w:tplc="04090011" w:tentative="1">
      <w:start w:val="1"/>
      <w:numFmt w:val="decimalEnclosedCircle"/>
      <w:lvlText w:val="%6"/>
      <w:lvlJc w:val="left"/>
      <w:pPr>
        <w:ind w:left="3112" w:hanging="440"/>
      </w:pPr>
    </w:lvl>
    <w:lvl w:ilvl="6" w:tplc="0409000F" w:tentative="1">
      <w:start w:val="1"/>
      <w:numFmt w:val="decimal"/>
      <w:lvlText w:val="%7."/>
      <w:lvlJc w:val="left"/>
      <w:pPr>
        <w:ind w:left="3552" w:hanging="440"/>
      </w:pPr>
    </w:lvl>
    <w:lvl w:ilvl="7" w:tplc="04090017" w:tentative="1">
      <w:start w:val="1"/>
      <w:numFmt w:val="aiueoFullWidth"/>
      <w:lvlText w:val="(%8)"/>
      <w:lvlJc w:val="left"/>
      <w:pPr>
        <w:ind w:left="3992" w:hanging="440"/>
      </w:pPr>
    </w:lvl>
    <w:lvl w:ilvl="8" w:tplc="04090011" w:tentative="1">
      <w:start w:val="1"/>
      <w:numFmt w:val="decimalEnclosedCircle"/>
      <w:lvlText w:val="%9"/>
      <w:lvlJc w:val="left"/>
      <w:pPr>
        <w:ind w:left="4432" w:hanging="440"/>
      </w:pPr>
    </w:lvl>
  </w:abstractNum>
  <w:abstractNum w:abstractNumId="26" w15:restartNumberingAfterBreak="0">
    <w:nsid w:val="56F71719"/>
    <w:multiLevelType w:val="hybridMultilevel"/>
    <w:tmpl w:val="829C1B6A"/>
    <w:lvl w:ilvl="0" w:tplc="4404DF80">
      <w:start w:val="1"/>
      <w:numFmt w:val="decimalEnclosedCircle"/>
      <w:lvlText w:val="%1"/>
      <w:lvlJc w:val="left"/>
      <w:pPr>
        <w:ind w:left="1338" w:hanging="436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27" w15:restartNumberingAfterBreak="0">
    <w:nsid w:val="58B84D31"/>
    <w:multiLevelType w:val="hybridMultilevel"/>
    <w:tmpl w:val="3DFAFBC8"/>
    <w:lvl w:ilvl="0" w:tplc="09041ABE">
      <w:start w:val="4"/>
      <w:numFmt w:val="decimalEnclosedCircle"/>
      <w:lvlText w:val="%1"/>
      <w:lvlJc w:val="left"/>
      <w:pPr>
        <w:ind w:left="1579" w:hanging="44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8" w15:restartNumberingAfterBreak="0">
    <w:nsid w:val="5C0B5CEF"/>
    <w:multiLevelType w:val="hybridMultilevel"/>
    <w:tmpl w:val="B16AC9D8"/>
    <w:lvl w:ilvl="0" w:tplc="C2AAA54A">
      <w:start w:val="1"/>
      <w:numFmt w:val="decimalFullWidth"/>
      <w:lvlText w:val="（%1）"/>
      <w:lvlJc w:val="left"/>
      <w:pPr>
        <w:ind w:left="720" w:hanging="72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9" w15:restartNumberingAfterBreak="0">
    <w:nsid w:val="5FA1771E"/>
    <w:multiLevelType w:val="hybridMultilevel"/>
    <w:tmpl w:val="79D08780"/>
    <w:lvl w:ilvl="0" w:tplc="6722FBB6">
      <w:start w:val="1"/>
      <w:numFmt w:val="decimalEnclosedCircle"/>
      <w:lvlText w:val="%1"/>
      <w:lvlJc w:val="left"/>
      <w:pPr>
        <w:ind w:left="1574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014" w:hanging="440"/>
      </w:pPr>
    </w:lvl>
    <w:lvl w:ilvl="2" w:tplc="04090011" w:tentative="1">
      <w:start w:val="1"/>
      <w:numFmt w:val="decimalEnclosedCircle"/>
      <w:lvlText w:val="%3"/>
      <w:lvlJc w:val="left"/>
      <w:pPr>
        <w:ind w:left="2454" w:hanging="440"/>
      </w:pPr>
    </w:lvl>
    <w:lvl w:ilvl="3" w:tplc="0409000F" w:tentative="1">
      <w:start w:val="1"/>
      <w:numFmt w:val="decimal"/>
      <w:lvlText w:val="%4."/>
      <w:lvlJc w:val="left"/>
      <w:pPr>
        <w:ind w:left="2894" w:hanging="440"/>
      </w:pPr>
    </w:lvl>
    <w:lvl w:ilvl="4" w:tplc="04090017" w:tentative="1">
      <w:start w:val="1"/>
      <w:numFmt w:val="aiueoFullWidth"/>
      <w:lvlText w:val="(%5)"/>
      <w:lvlJc w:val="left"/>
      <w:pPr>
        <w:ind w:left="3334" w:hanging="440"/>
      </w:pPr>
    </w:lvl>
    <w:lvl w:ilvl="5" w:tplc="04090011" w:tentative="1">
      <w:start w:val="1"/>
      <w:numFmt w:val="decimalEnclosedCircle"/>
      <w:lvlText w:val="%6"/>
      <w:lvlJc w:val="left"/>
      <w:pPr>
        <w:ind w:left="3774" w:hanging="440"/>
      </w:pPr>
    </w:lvl>
    <w:lvl w:ilvl="6" w:tplc="0409000F" w:tentative="1">
      <w:start w:val="1"/>
      <w:numFmt w:val="decimal"/>
      <w:lvlText w:val="%7."/>
      <w:lvlJc w:val="left"/>
      <w:pPr>
        <w:ind w:left="4214" w:hanging="440"/>
      </w:pPr>
    </w:lvl>
    <w:lvl w:ilvl="7" w:tplc="04090017" w:tentative="1">
      <w:start w:val="1"/>
      <w:numFmt w:val="aiueoFullWidth"/>
      <w:lvlText w:val="(%8)"/>
      <w:lvlJc w:val="left"/>
      <w:pPr>
        <w:ind w:left="4654" w:hanging="440"/>
      </w:pPr>
    </w:lvl>
    <w:lvl w:ilvl="8" w:tplc="04090011" w:tentative="1">
      <w:start w:val="1"/>
      <w:numFmt w:val="decimalEnclosedCircle"/>
      <w:lvlText w:val="%9"/>
      <w:lvlJc w:val="left"/>
      <w:pPr>
        <w:ind w:left="5094" w:hanging="440"/>
      </w:pPr>
    </w:lvl>
  </w:abstractNum>
  <w:abstractNum w:abstractNumId="30" w15:restartNumberingAfterBreak="0">
    <w:nsid w:val="63447F2A"/>
    <w:multiLevelType w:val="hybridMultilevel"/>
    <w:tmpl w:val="13261BF6"/>
    <w:lvl w:ilvl="0" w:tplc="E03AB020">
      <w:start w:val="2"/>
      <w:numFmt w:val="aiueoFullWidth"/>
      <w:lvlText w:val="(%1)"/>
      <w:lvlJc w:val="left"/>
      <w:pPr>
        <w:ind w:left="1134" w:firstLine="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31" w15:restartNumberingAfterBreak="0">
    <w:nsid w:val="668A0F69"/>
    <w:multiLevelType w:val="hybridMultilevel"/>
    <w:tmpl w:val="F7B6B988"/>
    <w:lvl w:ilvl="0" w:tplc="0B287ED6">
      <w:start w:val="1"/>
      <w:numFmt w:val="decimal"/>
      <w:lvlText w:val="(%1)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2" w15:restartNumberingAfterBreak="0">
    <w:nsid w:val="68541B8D"/>
    <w:multiLevelType w:val="hybridMultilevel"/>
    <w:tmpl w:val="000E6894"/>
    <w:lvl w:ilvl="0" w:tplc="23FA71F6">
      <w:start w:val="1"/>
      <w:numFmt w:val="decimalEnclosedCircle"/>
      <w:lvlText w:val="%1"/>
      <w:lvlJc w:val="left"/>
      <w:pPr>
        <w:ind w:left="1338" w:hanging="436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33" w15:restartNumberingAfterBreak="0">
    <w:nsid w:val="69BA58E7"/>
    <w:multiLevelType w:val="hybridMultilevel"/>
    <w:tmpl w:val="689A609E"/>
    <w:lvl w:ilvl="0" w:tplc="04090001">
      <w:start w:val="1"/>
      <w:numFmt w:val="bullet"/>
      <w:lvlText w:val=""/>
      <w:lvlJc w:val="left"/>
      <w:pPr>
        <w:ind w:left="156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80" w:hanging="440"/>
      </w:pPr>
      <w:rPr>
        <w:rFonts w:ascii="Wingdings" w:hAnsi="Wingdings" w:hint="default"/>
      </w:rPr>
    </w:lvl>
  </w:abstractNum>
  <w:abstractNum w:abstractNumId="34" w15:restartNumberingAfterBreak="0">
    <w:nsid w:val="6E700EF7"/>
    <w:multiLevelType w:val="hybridMultilevel"/>
    <w:tmpl w:val="952C4CAC"/>
    <w:lvl w:ilvl="0" w:tplc="469673E2">
      <w:start w:val="1"/>
      <w:numFmt w:val="decimalEnclosedCircle"/>
      <w:lvlText w:val="%1"/>
      <w:lvlJc w:val="left"/>
      <w:pPr>
        <w:ind w:left="132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760" w:hanging="440"/>
      </w:pPr>
    </w:lvl>
    <w:lvl w:ilvl="2" w:tplc="04090011" w:tentative="1">
      <w:start w:val="1"/>
      <w:numFmt w:val="decimalEnclosedCircle"/>
      <w:lvlText w:val="%3"/>
      <w:lvlJc w:val="left"/>
      <w:pPr>
        <w:ind w:left="2200" w:hanging="440"/>
      </w:pPr>
    </w:lvl>
    <w:lvl w:ilvl="3" w:tplc="0409000F" w:tentative="1">
      <w:start w:val="1"/>
      <w:numFmt w:val="decimal"/>
      <w:lvlText w:val="%4."/>
      <w:lvlJc w:val="left"/>
      <w:pPr>
        <w:ind w:left="2640" w:hanging="440"/>
      </w:pPr>
    </w:lvl>
    <w:lvl w:ilvl="4" w:tplc="04090017" w:tentative="1">
      <w:start w:val="1"/>
      <w:numFmt w:val="aiueoFullWidth"/>
      <w:lvlText w:val="(%5)"/>
      <w:lvlJc w:val="left"/>
      <w:pPr>
        <w:ind w:left="30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520" w:hanging="440"/>
      </w:pPr>
    </w:lvl>
    <w:lvl w:ilvl="6" w:tplc="0409000F" w:tentative="1">
      <w:start w:val="1"/>
      <w:numFmt w:val="decimal"/>
      <w:lvlText w:val="%7."/>
      <w:lvlJc w:val="left"/>
      <w:pPr>
        <w:ind w:left="3960" w:hanging="440"/>
      </w:pPr>
    </w:lvl>
    <w:lvl w:ilvl="7" w:tplc="04090017" w:tentative="1">
      <w:start w:val="1"/>
      <w:numFmt w:val="aiueoFullWidth"/>
      <w:lvlText w:val="(%8)"/>
      <w:lvlJc w:val="left"/>
      <w:pPr>
        <w:ind w:left="44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40" w:hanging="440"/>
      </w:pPr>
    </w:lvl>
  </w:abstractNum>
  <w:abstractNum w:abstractNumId="35" w15:restartNumberingAfterBreak="0">
    <w:nsid w:val="76394769"/>
    <w:multiLevelType w:val="hybridMultilevel"/>
    <w:tmpl w:val="9BF2FBA0"/>
    <w:lvl w:ilvl="0" w:tplc="EDC2C3CC">
      <w:start w:val="1"/>
      <w:numFmt w:val="decimalEnclosedCircle"/>
      <w:lvlText w:val="%1"/>
      <w:lvlJc w:val="left"/>
      <w:pPr>
        <w:ind w:left="1576" w:hanging="442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36" w15:restartNumberingAfterBreak="0">
    <w:nsid w:val="7780318E"/>
    <w:multiLevelType w:val="hybridMultilevel"/>
    <w:tmpl w:val="87D69608"/>
    <w:lvl w:ilvl="0" w:tplc="1234CFE8">
      <w:start w:val="1"/>
      <w:numFmt w:val="aiueoFullWidth"/>
      <w:lvlText w:val="(%1)"/>
      <w:lvlJc w:val="left"/>
      <w:pPr>
        <w:ind w:left="720" w:hanging="1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37" w15:restartNumberingAfterBreak="0">
    <w:nsid w:val="7A597E65"/>
    <w:multiLevelType w:val="hybridMultilevel"/>
    <w:tmpl w:val="ACF48780"/>
    <w:lvl w:ilvl="0" w:tplc="A72859AA">
      <w:start w:val="1"/>
      <w:numFmt w:val="decimalFullWidth"/>
      <w:lvlText w:val="（%1）"/>
      <w:lvlJc w:val="left"/>
      <w:pPr>
        <w:ind w:left="720" w:hanging="720"/>
      </w:pPr>
      <w:rPr>
        <w:rFonts w:asciiTheme="minorEastAsia" w:eastAsia="ＭＳ 明朝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8" w15:restartNumberingAfterBreak="0">
    <w:nsid w:val="7BF41292"/>
    <w:multiLevelType w:val="hybridMultilevel"/>
    <w:tmpl w:val="51AA4610"/>
    <w:lvl w:ilvl="0" w:tplc="67E64BBA">
      <w:start w:val="1"/>
      <w:numFmt w:val="decimalFullWidth"/>
      <w:lvlText w:val="（%1）"/>
      <w:lvlJc w:val="left"/>
      <w:pPr>
        <w:ind w:left="720" w:hanging="720"/>
      </w:pPr>
      <w:rPr>
        <w:rFonts w:asciiTheme="minorEastAsia" w:eastAsia="ＭＳ 明朝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9" w15:restartNumberingAfterBreak="0">
    <w:nsid w:val="7D22524D"/>
    <w:multiLevelType w:val="hybridMultilevel"/>
    <w:tmpl w:val="F1BC66F4"/>
    <w:lvl w:ilvl="0" w:tplc="07DA804A">
      <w:start w:val="1"/>
      <w:numFmt w:val="aiueoFullWidth"/>
      <w:lvlText w:val="(%1)"/>
      <w:lvlJc w:val="left"/>
      <w:pPr>
        <w:ind w:left="1143" w:hanging="633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75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90" w:hanging="440"/>
      </w:pPr>
    </w:lvl>
    <w:lvl w:ilvl="3" w:tplc="0409000F" w:tentative="1">
      <w:start w:val="1"/>
      <w:numFmt w:val="decimal"/>
      <w:lvlText w:val="%4."/>
      <w:lvlJc w:val="left"/>
      <w:pPr>
        <w:ind w:left="2630" w:hanging="440"/>
      </w:pPr>
    </w:lvl>
    <w:lvl w:ilvl="4" w:tplc="04090017" w:tentative="1">
      <w:start w:val="1"/>
      <w:numFmt w:val="aiueoFullWidth"/>
      <w:lvlText w:val="(%5)"/>
      <w:lvlJc w:val="left"/>
      <w:pPr>
        <w:ind w:left="3070" w:hanging="440"/>
      </w:pPr>
    </w:lvl>
    <w:lvl w:ilvl="5" w:tplc="04090011" w:tentative="1">
      <w:start w:val="1"/>
      <w:numFmt w:val="decimalEnclosedCircle"/>
      <w:lvlText w:val="%6"/>
      <w:lvlJc w:val="left"/>
      <w:pPr>
        <w:ind w:left="3510" w:hanging="440"/>
      </w:pPr>
    </w:lvl>
    <w:lvl w:ilvl="6" w:tplc="0409000F" w:tentative="1">
      <w:start w:val="1"/>
      <w:numFmt w:val="decimal"/>
      <w:lvlText w:val="%7."/>
      <w:lvlJc w:val="left"/>
      <w:pPr>
        <w:ind w:left="3950" w:hanging="440"/>
      </w:pPr>
    </w:lvl>
    <w:lvl w:ilvl="7" w:tplc="04090017" w:tentative="1">
      <w:start w:val="1"/>
      <w:numFmt w:val="aiueoFullWidth"/>
      <w:lvlText w:val="(%8)"/>
      <w:lvlJc w:val="left"/>
      <w:pPr>
        <w:ind w:left="439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40"/>
      </w:pPr>
    </w:lvl>
  </w:abstractNum>
  <w:abstractNum w:abstractNumId="40" w15:restartNumberingAfterBreak="0">
    <w:nsid w:val="7F750444"/>
    <w:multiLevelType w:val="hybridMultilevel"/>
    <w:tmpl w:val="B84CF31C"/>
    <w:lvl w:ilvl="0" w:tplc="42E26C1E">
      <w:start w:val="1"/>
      <w:numFmt w:val="decimalEnclosedCircle"/>
      <w:lvlText w:val="%1"/>
      <w:lvlJc w:val="left"/>
      <w:pPr>
        <w:ind w:left="825" w:hanging="360"/>
      </w:pPr>
      <w:rPr>
        <w:rFonts w:asciiTheme="minorEastAsia" w:eastAsia="ＭＳ 明朝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62630202">
    <w:abstractNumId w:val="40"/>
  </w:num>
  <w:num w:numId="2" w16cid:durableId="687177242">
    <w:abstractNumId w:val="36"/>
  </w:num>
  <w:num w:numId="3" w16cid:durableId="545217055">
    <w:abstractNumId w:val="11"/>
  </w:num>
  <w:num w:numId="4" w16cid:durableId="1934044535">
    <w:abstractNumId w:val="28"/>
  </w:num>
  <w:num w:numId="5" w16cid:durableId="1904870626">
    <w:abstractNumId w:val="0"/>
  </w:num>
  <w:num w:numId="6" w16cid:durableId="1704357902">
    <w:abstractNumId w:val="3"/>
  </w:num>
  <w:num w:numId="7" w16cid:durableId="1839884141">
    <w:abstractNumId w:val="2"/>
  </w:num>
  <w:num w:numId="8" w16cid:durableId="787090482">
    <w:abstractNumId w:val="10"/>
  </w:num>
  <w:num w:numId="9" w16cid:durableId="1175653863">
    <w:abstractNumId w:val="7"/>
  </w:num>
  <w:num w:numId="10" w16cid:durableId="24596890">
    <w:abstractNumId w:val="23"/>
  </w:num>
  <w:num w:numId="11" w16cid:durableId="545607006">
    <w:abstractNumId w:val="24"/>
  </w:num>
  <w:num w:numId="12" w16cid:durableId="1420063177">
    <w:abstractNumId w:val="37"/>
  </w:num>
  <w:num w:numId="13" w16cid:durableId="1914706037">
    <w:abstractNumId w:val="1"/>
  </w:num>
  <w:num w:numId="14" w16cid:durableId="9256865">
    <w:abstractNumId w:val="13"/>
  </w:num>
  <w:num w:numId="15" w16cid:durableId="820006800">
    <w:abstractNumId w:val="38"/>
  </w:num>
  <w:num w:numId="16" w16cid:durableId="396510748">
    <w:abstractNumId w:val="34"/>
  </w:num>
  <w:num w:numId="17" w16cid:durableId="1854568509">
    <w:abstractNumId w:val="8"/>
  </w:num>
  <w:num w:numId="18" w16cid:durableId="1630016970">
    <w:abstractNumId w:val="6"/>
  </w:num>
  <w:num w:numId="19" w16cid:durableId="596327592">
    <w:abstractNumId w:val="20"/>
  </w:num>
  <w:num w:numId="20" w16cid:durableId="960187292">
    <w:abstractNumId w:val="33"/>
  </w:num>
  <w:num w:numId="21" w16cid:durableId="1348824122">
    <w:abstractNumId w:val="18"/>
  </w:num>
  <w:num w:numId="22" w16cid:durableId="414935758">
    <w:abstractNumId w:val="16"/>
  </w:num>
  <w:num w:numId="23" w16cid:durableId="1229422098">
    <w:abstractNumId w:val="26"/>
  </w:num>
  <w:num w:numId="24" w16cid:durableId="361244174">
    <w:abstractNumId w:val="9"/>
  </w:num>
  <w:num w:numId="25" w16cid:durableId="198443600">
    <w:abstractNumId w:val="32"/>
  </w:num>
  <w:num w:numId="26" w16cid:durableId="403646704">
    <w:abstractNumId w:val="15"/>
  </w:num>
  <w:num w:numId="27" w16cid:durableId="1225028366">
    <w:abstractNumId w:val="19"/>
  </w:num>
  <w:num w:numId="28" w16cid:durableId="306667270">
    <w:abstractNumId w:val="12"/>
  </w:num>
  <w:num w:numId="29" w16cid:durableId="1444687890">
    <w:abstractNumId w:val="25"/>
  </w:num>
  <w:num w:numId="30" w16cid:durableId="1271163338">
    <w:abstractNumId w:val="14"/>
  </w:num>
  <w:num w:numId="31" w16cid:durableId="705568859">
    <w:abstractNumId w:val="4"/>
  </w:num>
  <w:num w:numId="32" w16cid:durableId="94908981">
    <w:abstractNumId w:val="31"/>
  </w:num>
  <w:num w:numId="33" w16cid:durableId="1734353247">
    <w:abstractNumId w:val="39"/>
  </w:num>
  <w:num w:numId="34" w16cid:durableId="1866215716">
    <w:abstractNumId w:val="29"/>
  </w:num>
  <w:num w:numId="35" w16cid:durableId="1331908108">
    <w:abstractNumId w:val="30"/>
  </w:num>
  <w:num w:numId="36" w16cid:durableId="1084842523">
    <w:abstractNumId w:val="35"/>
  </w:num>
  <w:num w:numId="37" w16cid:durableId="277642750">
    <w:abstractNumId w:val="27"/>
  </w:num>
  <w:num w:numId="38" w16cid:durableId="1041516812">
    <w:abstractNumId w:val="5"/>
  </w:num>
  <w:num w:numId="39" w16cid:durableId="1865051301">
    <w:abstractNumId w:val="21"/>
  </w:num>
  <w:num w:numId="40" w16cid:durableId="442262192">
    <w:abstractNumId w:val="17"/>
  </w:num>
  <w:num w:numId="41" w16cid:durableId="2129278977">
    <w:abstractNumId w:val="22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bordersDoNotSurroundHeader/>
  <w:bordersDoNotSurroundFooter/>
  <w:proofState w:spelling="clean" w:grammar="dirty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6FED"/>
    <w:rsid w:val="0000025C"/>
    <w:rsid w:val="000011CE"/>
    <w:rsid w:val="000026B9"/>
    <w:rsid w:val="00003C15"/>
    <w:rsid w:val="0000783B"/>
    <w:rsid w:val="00013D35"/>
    <w:rsid w:val="00015CA8"/>
    <w:rsid w:val="000271C1"/>
    <w:rsid w:val="00031F9E"/>
    <w:rsid w:val="00041652"/>
    <w:rsid w:val="00042F1E"/>
    <w:rsid w:val="00050F5C"/>
    <w:rsid w:val="00053942"/>
    <w:rsid w:val="00057765"/>
    <w:rsid w:val="000606B1"/>
    <w:rsid w:val="00062AC1"/>
    <w:rsid w:val="0007279A"/>
    <w:rsid w:val="0007369A"/>
    <w:rsid w:val="00074CFD"/>
    <w:rsid w:val="0007587F"/>
    <w:rsid w:val="00083812"/>
    <w:rsid w:val="00087723"/>
    <w:rsid w:val="0009273A"/>
    <w:rsid w:val="00092801"/>
    <w:rsid w:val="0009345D"/>
    <w:rsid w:val="000A03FF"/>
    <w:rsid w:val="000A7705"/>
    <w:rsid w:val="000A7BBD"/>
    <w:rsid w:val="000B576A"/>
    <w:rsid w:val="000B7047"/>
    <w:rsid w:val="000B708E"/>
    <w:rsid w:val="000C65F1"/>
    <w:rsid w:val="000D3364"/>
    <w:rsid w:val="000D416A"/>
    <w:rsid w:val="000D7B17"/>
    <w:rsid w:val="000E7ADD"/>
    <w:rsid w:val="000F450E"/>
    <w:rsid w:val="000F7C0A"/>
    <w:rsid w:val="0011034A"/>
    <w:rsid w:val="00111558"/>
    <w:rsid w:val="00111560"/>
    <w:rsid w:val="0011288A"/>
    <w:rsid w:val="00116913"/>
    <w:rsid w:val="001200C2"/>
    <w:rsid w:val="0012469F"/>
    <w:rsid w:val="00127F34"/>
    <w:rsid w:val="00137E87"/>
    <w:rsid w:val="00140C85"/>
    <w:rsid w:val="0014280E"/>
    <w:rsid w:val="00145C25"/>
    <w:rsid w:val="0016017F"/>
    <w:rsid w:val="00160683"/>
    <w:rsid w:val="001625D0"/>
    <w:rsid w:val="00176B7D"/>
    <w:rsid w:val="0018209D"/>
    <w:rsid w:val="001838C3"/>
    <w:rsid w:val="0018455B"/>
    <w:rsid w:val="00192369"/>
    <w:rsid w:val="0019242C"/>
    <w:rsid w:val="00193EA1"/>
    <w:rsid w:val="00194A08"/>
    <w:rsid w:val="0019663E"/>
    <w:rsid w:val="001A6CE0"/>
    <w:rsid w:val="001A6FFA"/>
    <w:rsid w:val="001B3F95"/>
    <w:rsid w:val="001B79FE"/>
    <w:rsid w:val="001C008F"/>
    <w:rsid w:val="001C19F7"/>
    <w:rsid w:val="001C4476"/>
    <w:rsid w:val="001D19ED"/>
    <w:rsid w:val="001D3C32"/>
    <w:rsid w:val="001D5C20"/>
    <w:rsid w:val="001D6EC4"/>
    <w:rsid w:val="001D7466"/>
    <w:rsid w:val="001E10F0"/>
    <w:rsid w:val="001E3F02"/>
    <w:rsid w:val="001E4A99"/>
    <w:rsid w:val="001F21FB"/>
    <w:rsid w:val="001F240D"/>
    <w:rsid w:val="001F2754"/>
    <w:rsid w:val="00207D14"/>
    <w:rsid w:val="0021391A"/>
    <w:rsid w:val="0022205C"/>
    <w:rsid w:val="00224722"/>
    <w:rsid w:val="002314CC"/>
    <w:rsid w:val="002334B6"/>
    <w:rsid w:val="00233BBA"/>
    <w:rsid w:val="00244D03"/>
    <w:rsid w:val="002466D1"/>
    <w:rsid w:val="00250410"/>
    <w:rsid w:val="00255766"/>
    <w:rsid w:val="00257306"/>
    <w:rsid w:val="00264CB6"/>
    <w:rsid w:val="00273596"/>
    <w:rsid w:val="002746A8"/>
    <w:rsid w:val="00276A26"/>
    <w:rsid w:val="00277CF5"/>
    <w:rsid w:val="0028537F"/>
    <w:rsid w:val="00285664"/>
    <w:rsid w:val="00291BAC"/>
    <w:rsid w:val="002936A8"/>
    <w:rsid w:val="002A2D20"/>
    <w:rsid w:val="002B34AF"/>
    <w:rsid w:val="002B4043"/>
    <w:rsid w:val="002B4598"/>
    <w:rsid w:val="002B6D31"/>
    <w:rsid w:val="002C3F1F"/>
    <w:rsid w:val="002C49EE"/>
    <w:rsid w:val="002D2E6E"/>
    <w:rsid w:val="002D3F23"/>
    <w:rsid w:val="002D6294"/>
    <w:rsid w:val="002E4D9B"/>
    <w:rsid w:val="002F21AA"/>
    <w:rsid w:val="002F5374"/>
    <w:rsid w:val="00301C64"/>
    <w:rsid w:val="003067C1"/>
    <w:rsid w:val="00311315"/>
    <w:rsid w:val="00311426"/>
    <w:rsid w:val="00311CBA"/>
    <w:rsid w:val="00314187"/>
    <w:rsid w:val="003201B5"/>
    <w:rsid w:val="0032250C"/>
    <w:rsid w:val="00323EC1"/>
    <w:rsid w:val="00323F5E"/>
    <w:rsid w:val="00324170"/>
    <w:rsid w:val="003264F4"/>
    <w:rsid w:val="003266DC"/>
    <w:rsid w:val="00326BA3"/>
    <w:rsid w:val="00330DEB"/>
    <w:rsid w:val="00330F34"/>
    <w:rsid w:val="00332BC1"/>
    <w:rsid w:val="00335DDF"/>
    <w:rsid w:val="003456D0"/>
    <w:rsid w:val="00345D1A"/>
    <w:rsid w:val="003547F1"/>
    <w:rsid w:val="00357AB9"/>
    <w:rsid w:val="00361874"/>
    <w:rsid w:val="00361983"/>
    <w:rsid w:val="00361F93"/>
    <w:rsid w:val="00363AFB"/>
    <w:rsid w:val="00366471"/>
    <w:rsid w:val="00366AA8"/>
    <w:rsid w:val="0037029B"/>
    <w:rsid w:val="00380193"/>
    <w:rsid w:val="003834A8"/>
    <w:rsid w:val="003851B8"/>
    <w:rsid w:val="00390480"/>
    <w:rsid w:val="003A350D"/>
    <w:rsid w:val="003A6A7B"/>
    <w:rsid w:val="003B3C96"/>
    <w:rsid w:val="003B621F"/>
    <w:rsid w:val="003C1C9C"/>
    <w:rsid w:val="003C4D26"/>
    <w:rsid w:val="003D0177"/>
    <w:rsid w:val="003D278B"/>
    <w:rsid w:val="003D7861"/>
    <w:rsid w:val="003E34C9"/>
    <w:rsid w:val="003E36F2"/>
    <w:rsid w:val="003E738B"/>
    <w:rsid w:val="003E7C2A"/>
    <w:rsid w:val="003F2689"/>
    <w:rsid w:val="003F7D38"/>
    <w:rsid w:val="00400CB0"/>
    <w:rsid w:val="004026C4"/>
    <w:rsid w:val="0040491E"/>
    <w:rsid w:val="00414D12"/>
    <w:rsid w:val="004209C0"/>
    <w:rsid w:val="00421652"/>
    <w:rsid w:val="00421D8A"/>
    <w:rsid w:val="00422DF2"/>
    <w:rsid w:val="00424F8F"/>
    <w:rsid w:val="004314D2"/>
    <w:rsid w:val="004331C2"/>
    <w:rsid w:val="00434A79"/>
    <w:rsid w:val="0044312F"/>
    <w:rsid w:val="00445825"/>
    <w:rsid w:val="0044652E"/>
    <w:rsid w:val="004503D5"/>
    <w:rsid w:val="00454C58"/>
    <w:rsid w:val="00455AEF"/>
    <w:rsid w:val="00461240"/>
    <w:rsid w:val="00467E40"/>
    <w:rsid w:val="0047527B"/>
    <w:rsid w:val="0048068A"/>
    <w:rsid w:val="00482ED6"/>
    <w:rsid w:val="00483B72"/>
    <w:rsid w:val="00492069"/>
    <w:rsid w:val="0049207E"/>
    <w:rsid w:val="00492274"/>
    <w:rsid w:val="004A03FE"/>
    <w:rsid w:val="004A0644"/>
    <w:rsid w:val="004A2E6D"/>
    <w:rsid w:val="004A2EA2"/>
    <w:rsid w:val="004A7443"/>
    <w:rsid w:val="004A7E91"/>
    <w:rsid w:val="004B0F60"/>
    <w:rsid w:val="004B21BA"/>
    <w:rsid w:val="004B5E24"/>
    <w:rsid w:val="004B6D89"/>
    <w:rsid w:val="004B7CCA"/>
    <w:rsid w:val="004C259A"/>
    <w:rsid w:val="004D19A9"/>
    <w:rsid w:val="004D3E84"/>
    <w:rsid w:val="004D4C77"/>
    <w:rsid w:val="004D507E"/>
    <w:rsid w:val="004D5CAF"/>
    <w:rsid w:val="004E03F1"/>
    <w:rsid w:val="004E041B"/>
    <w:rsid w:val="004F113B"/>
    <w:rsid w:val="004F1AE4"/>
    <w:rsid w:val="004F4E1A"/>
    <w:rsid w:val="005017D8"/>
    <w:rsid w:val="0050506A"/>
    <w:rsid w:val="00515A38"/>
    <w:rsid w:val="00517EAD"/>
    <w:rsid w:val="0052357F"/>
    <w:rsid w:val="00532B7F"/>
    <w:rsid w:val="00536BA1"/>
    <w:rsid w:val="00536FED"/>
    <w:rsid w:val="00542B3D"/>
    <w:rsid w:val="0054701B"/>
    <w:rsid w:val="005505E5"/>
    <w:rsid w:val="00553B60"/>
    <w:rsid w:val="00557F5B"/>
    <w:rsid w:val="00562F26"/>
    <w:rsid w:val="005726D6"/>
    <w:rsid w:val="005760AF"/>
    <w:rsid w:val="00582DB9"/>
    <w:rsid w:val="005833A7"/>
    <w:rsid w:val="00593E3E"/>
    <w:rsid w:val="005A19D8"/>
    <w:rsid w:val="005A3D85"/>
    <w:rsid w:val="005B7D46"/>
    <w:rsid w:val="005C7019"/>
    <w:rsid w:val="005D1D6E"/>
    <w:rsid w:val="005D7DDE"/>
    <w:rsid w:val="005E2D97"/>
    <w:rsid w:val="005E7AC3"/>
    <w:rsid w:val="005F31B6"/>
    <w:rsid w:val="00600965"/>
    <w:rsid w:val="00616602"/>
    <w:rsid w:val="00617206"/>
    <w:rsid w:val="00622C58"/>
    <w:rsid w:val="0062547F"/>
    <w:rsid w:val="0064061D"/>
    <w:rsid w:val="00640ABD"/>
    <w:rsid w:val="00644CE4"/>
    <w:rsid w:val="00652FCA"/>
    <w:rsid w:val="00653A0E"/>
    <w:rsid w:val="00654099"/>
    <w:rsid w:val="006604A4"/>
    <w:rsid w:val="00664676"/>
    <w:rsid w:val="006663E7"/>
    <w:rsid w:val="00667CE2"/>
    <w:rsid w:val="00670E6E"/>
    <w:rsid w:val="006715DA"/>
    <w:rsid w:val="00680631"/>
    <w:rsid w:val="00681015"/>
    <w:rsid w:val="006810F8"/>
    <w:rsid w:val="00684418"/>
    <w:rsid w:val="00687122"/>
    <w:rsid w:val="00690A5B"/>
    <w:rsid w:val="006953E4"/>
    <w:rsid w:val="00697947"/>
    <w:rsid w:val="006A03C8"/>
    <w:rsid w:val="006A07D0"/>
    <w:rsid w:val="006A4B70"/>
    <w:rsid w:val="006A69D9"/>
    <w:rsid w:val="006B0BAD"/>
    <w:rsid w:val="006B594A"/>
    <w:rsid w:val="006C2B77"/>
    <w:rsid w:val="006C3088"/>
    <w:rsid w:val="006C3F85"/>
    <w:rsid w:val="006C6568"/>
    <w:rsid w:val="006E30FC"/>
    <w:rsid w:val="006E669A"/>
    <w:rsid w:val="006E7B6E"/>
    <w:rsid w:val="006F407D"/>
    <w:rsid w:val="006F4A89"/>
    <w:rsid w:val="00702C50"/>
    <w:rsid w:val="00704F0F"/>
    <w:rsid w:val="00710227"/>
    <w:rsid w:val="00712555"/>
    <w:rsid w:val="00712DF3"/>
    <w:rsid w:val="00713362"/>
    <w:rsid w:val="00713804"/>
    <w:rsid w:val="007138A5"/>
    <w:rsid w:val="0071577E"/>
    <w:rsid w:val="00720888"/>
    <w:rsid w:val="00723736"/>
    <w:rsid w:val="00726071"/>
    <w:rsid w:val="00726EF6"/>
    <w:rsid w:val="00732409"/>
    <w:rsid w:val="00732F45"/>
    <w:rsid w:val="00734FD4"/>
    <w:rsid w:val="00736BD7"/>
    <w:rsid w:val="00737A54"/>
    <w:rsid w:val="00740D7C"/>
    <w:rsid w:val="0074259D"/>
    <w:rsid w:val="0076003F"/>
    <w:rsid w:val="0076493D"/>
    <w:rsid w:val="00766C19"/>
    <w:rsid w:val="00767AFB"/>
    <w:rsid w:val="00771B8F"/>
    <w:rsid w:val="00781322"/>
    <w:rsid w:val="007907E2"/>
    <w:rsid w:val="0079174F"/>
    <w:rsid w:val="007930D8"/>
    <w:rsid w:val="00793941"/>
    <w:rsid w:val="00793B06"/>
    <w:rsid w:val="0079572D"/>
    <w:rsid w:val="00795F37"/>
    <w:rsid w:val="00796FCB"/>
    <w:rsid w:val="007A1F39"/>
    <w:rsid w:val="007A5D2E"/>
    <w:rsid w:val="007B07C7"/>
    <w:rsid w:val="007B15A9"/>
    <w:rsid w:val="007B7F29"/>
    <w:rsid w:val="007C1AA2"/>
    <w:rsid w:val="007C53FD"/>
    <w:rsid w:val="007D117A"/>
    <w:rsid w:val="007D2895"/>
    <w:rsid w:val="007E542E"/>
    <w:rsid w:val="007E5E5A"/>
    <w:rsid w:val="007F0371"/>
    <w:rsid w:val="007F1872"/>
    <w:rsid w:val="007F6CB6"/>
    <w:rsid w:val="007F7E5B"/>
    <w:rsid w:val="008041D0"/>
    <w:rsid w:val="00811454"/>
    <w:rsid w:val="00815B3B"/>
    <w:rsid w:val="00824A3E"/>
    <w:rsid w:val="008262F1"/>
    <w:rsid w:val="00830990"/>
    <w:rsid w:val="008314CE"/>
    <w:rsid w:val="00831A65"/>
    <w:rsid w:val="0083260D"/>
    <w:rsid w:val="0084084B"/>
    <w:rsid w:val="008438BB"/>
    <w:rsid w:val="00847CCB"/>
    <w:rsid w:val="00857F29"/>
    <w:rsid w:val="0086096F"/>
    <w:rsid w:val="008631CE"/>
    <w:rsid w:val="00863D8B"/>
    <w:rsid w:val="00873EF3"/>
    <w:rsid w:val="008805DC"/>
    <w:rsid w:val="00884833"/>
    <w:rsid w:val="00892223"/>
    <w:rsid w:val="008934D8"/>
    <w:rsid w:val="00895F7A"/>
    <w:rsid w:val="008A0AFD"/>
    <w:rsid w:val="008A127E"/>
    <w:rsid w:val="008A1521"/>
    <w:rsid w:val="008A3CA3"/>
    <w:rsid w:val="008A7313"/>
    <w:rsid w:val="008C2600"/>
    <w:rsid w:val="008C2AD2"/>
    <w:rsid w:val="008C316E"/>
    <w:rsid w:val="008C4822"/>
    <w:rsid w:val="008D1E36"/>
    <w:rsid w:val="008D246D"/>
    <w:rsid w:val="008D248D"/>
    <w:rsid w:val="008D2DA1"/>
    <w:rsid w:val="008D404E"/>
    <w:rsid w:val="008E2160"/>
    <w:rsid w:val="008E3BD3"/>
    <w:rsid w:val="008E47C4"/>
    <w:rsid w:val="008E5BDA"/>
    <w:rsid w:val="008F0C10"/>
    <w:rsid w:val="008F4465"/>
    <w:rsid w:val="008F622C"/>
    <w:rsid w:val="008F7520"/>
    <w:rsid w:val="00900E48"/>
    <w:rsid w:val="0090123E"/>
    <w:rsid w:val="009056B2"/>
    <w:rsid w:val="0090765E"/>
    <w:rsid w:val="00912FB2"/>
    <w:rsid w:val="00913E71"/>
    <w:rsid w:val="00915752"/>
    <w:rsid w:val="00916B4B"/>
    <w:rsid w:val="00920F65"/>
    <w:rsid w:val="009212E8"/>
    <w:rsid w:val="0092364F"/>
    <w:rsid w:val="009236DB"/>
    <w:rsid w:val="00930D45"/>
    <w:rsid w:val="00932DB7"/>
    <w:rsid w:val="009461F1"/>
    <w:rsid w:val="009461F6"/>
    <w:rsid w:val="00963C82"/>
    <w:rsid w:val="009A5171"/>
    <w:rsid w:val="009B1131"/>
    <w:rsid w:val="009B2EA5"/>
    <w:rsid w:val="009C3B0F"/>
    <w:rsid w:val="009D0E39"/>
    <w:rsid w:val="009D5D33"/>
    <w:rsid w:val="009D5E09"/>
    <w:rsid w:val="009E7AE9"/>
    <w:rsid w:val="00A0586A"/>
    <w:rsid w:val="00A14EDF"/>
    <w:rsid w:val="00A339F2"/>
    <w:rsid w:val="00A348BF"/>
    <w:rsid w:val="00A35D4B"/>
    <w:rsid w:val="00A3669C"/>
    <w:rsid w:val="00A40DBB"/>
    <w:rsid w:val="00A42000"/>
    <w:rsid w:val="00A42AE0"/>
    <w:rsid w:val="00A436D1"/>
    <w:rsid w:val="00A43E14"/>
    <w:rsid w:val="00A45CF9"/>
    <w:rsid w:val="00A46011"/>
    <w:rsid w:val="00A5755F"/>
    <w:rsid w:val="00A63FF4"/>
    <w:rsid w:val="00A65728"/>
    <w:rsid w:val="00A722A8"/>
    <w:rsid w:val="00A7294E"/>
    <w:rsid w:val="00A72AAC"/>
    <w:rsid w:val="00A730F8"/>
    <w:rsid w:val="00A7320C"/>
    <w:rsid w:val="00A77B5D"/>
    <w:rsid w:val="00A8338F"/>
    <w:rsid w:val="00A8407E"/>
    <w:rsid w:val="00A8449F"/>
    <w:rsid w:val="00A84EFC"/>
    <w:rsid w:val="00A85484"/>
    <w:rsid w:val="00A86264"/>
    <w:rsid w:val="00A87A0D"/>
    <w:rsid w:val="00A92C80"/>
    <w:rsid w:val="00A945F1"/>
    <w:rsid w:val="00A96C49"/>
    <w:rsid w:val="00AA0DEA"/>
    <w:rsid w:val="00AA283A"/>
    <w:rsid w:val="00AA387C"/>
    <w:rsid w:val="00AA7D7D"/>
    <w:rsid w:val="00AB006F"/>
    <w:rsid w:val="00AB1F41"/>
    <w:rsid w:val="00AB2840"/>
    <w:rsid w:val="00AB6E96"/>
    <w:rsid w:val="00AB7984"/>
    <w:rsid w:val="00AC1F41"/>
    <w:rsid w:val="00AC610F"/>
    <w:rsid w:val="00AD366A"/>
    <w:rsid w:val="00AD690D"/>
    <w:rsid w:val="00AE074A"/>
    <w:rsid w:val="00AE1BE5"/>
    <w:rsid w:val="00AE60D7"/>
    <w:rsid w:val="00AE61D5"/>
    <w:rsid w:val="00B05FF6"/>
    <w:rsid w:val="00B07AA1"/>
    <w:rsid w:val="00B07F98"/>
    <w:rsid w:val="00B10157"/>
    <w:rsid w:val="00B10DE3"/>
    <w:rsid w:val="00B11621"/>
    <w:rsid w:val="00B12EAA"/>
    <w:rsid w:val="00B1325F"/>
    <w:rsid w:val="00B16BA7"/>
    <w:rsid w:val="00B1742B"/>
    <w:rsid w:val="00B3051B"/>
    <w:rsid w:val="00B30A8E"/>
    <w:rsid w:val="00B36942"/>
    <w:rsid w:val="00B375A1"/>
    <w:rsid w:val="00B41F7F"/>
    <w:rsid w:val="00B4202E"/>
    <w:rsid w:val="00B5391B"/>
    <w:rsid w:val="00B54F72"/>
    <w:rsid w:val="00B55EE4"/>
    <w:rsid w:val="00B61A0A"/>
    <w:rsid w:val="00B63482"/>
    <w:rsid w:val="00B660F5"/>
    <w:rsid w:val="00B66574"/>
    <w:rsid w:val="00B70A77"/>
    <w:rsid w:val="00B71604"/>
    <w:rsid w:val="00B75B25"/>
    <w:rsid w:val="00B81B17"/>
    <w:rsid w:val="00B94553"/>
    <w:rsid w:val="00BA0981"/>
    <w:rsid w:val="00BA0E17"/>
    <w:rsid w:val="00BA67B3"/>
    <w:rsid w:val="00BC4417"/>
    <w:rsid w:val="00BD4B7A"/>
    <w:rsid w:val="00BE0961"/>
    <w:rsid w:val="00BE097D"/>
    <w:rsid w:val="00BE1265"/>
    <w:rsid w:val="00BE620E"/>
    <w:rsid w:val="00BF0ED5"/>
    <w:rsid w:val="00BF62BB"/>
    <w:rsid w:val="00C00859"/>
    <w:rsid w:val="00C113C9"/>
    <w:rsid w:val="00C17F8D"/>
    <w:rsid w:val="00C207FE"/>
    <w:rsid w:val="00C22FE9"/>
    <w:rsid w:val="00C23E02"/>
    <w:rsid w:val="00C24903"/>
    <w:rsid w:val="00C2739B"/>
    <w:rsid w:val="00C31702"/>
    <w:rsid w:val="00C33DE6"/>
    <w:rsid w:val="00C3633B"/>
    <w:rsid w:val="00C365C4"/>
    <w:rsid w:val="00C401B4"/>
    <w:rsid w:val="00C42D7B"/>
    <w:rsid w:val="00C447FE"/>
    <w:rsid w:val="00C52641"/>
    <w:rsid w:val="00C52D13"/>
    <w:rsid w:val="00C53FD1"/>
    <w:rsid w:val="00C551DA"/>
    <w:rsid w:val="00C56A08"/>
    <w:rsid w:val="00C57DAC"/>
    <w:rsid w:val="00C65763"/>
    <w:rsid w:val="00C66ED7"/>
    <w:rsid w:val="00C73391"/>
    <w:rsid w:val="00C75D37"/>
    <w:rsid w:val="00C932B1"/>
    <w:rsid w:val="00CA0BA5"/>
    <w:rsid w:val="00CA0F87"/>
    <w:rsid w:val="00CA18BF"/>
    <w:rsid w:val="00CA2CB0"/>
    <w:rsid w:val="00CA4F32"/>
    <w:rsid w:val="00CA60A5"/>
    <w:rsid w:val="00CA7F55"/>
    <w:rsid w:val="00CB2E39"/>
    <w:rsid w:val="00CB3948"/>
    <w:rsid w:val="00CB6161"/>
    <w:rsid w:val="00CB6A53"/>
    <w:rsid w:val="00CC2267"/>
    <w:rsid w:val="00CC35A9"/>
    <w:rsid w:val="00CC75E8"/>
    <w:rsid w:val="00CD2EF9"/>
    <w:rsid w:val="00CD3E29"/>
    <w:rsid w:val="00CD4475"/>
    <w:rsid w:val="00CD59AA"/>
    <w:rsid w:val="00CD5D2E"/>
    <w:rsid w:val="00CE2B66"/>
    <w:rsid w:val="00CF3EDE"/>
    <w:rsid w:val="00CF52D6"/>
    <w:rsid w:val="00CF6C8F"/>
    <w:rsid w:val="00D006E5"/>
    <w:rsid w:val="00D02C36"/>
    <w:rsid w:val="00D046D3"/>
    <w:rsid w:val="00D200CC"/>
    <w:rsid w:val="00D226CD"/>
    <w:rsid w:val="00D2467D"/>
    <w:rsid w:val="00D25768"/>
    <w:rsid w:val="00D2769F"/>
    <w:rsid w:val="00D33F5D"/>
    <w:rsid w:val="00D37D70"/>
    <w:rsid w:val="00D41D96"/>
    <w:rsid w:val="00D445AE"/>
    <w:rsid w:val="00D454ED"/>
    <w:rsid w:val="00D626E3"/>
    <w:rsid w:val="00D63CB4"/>
    <w:rsid w:val="00D646C3"/>
    <w:rsid w:val="00D722F5"/>
    <w:rsid w:val="00D75FF7"/>
    <w:rsid w:val="00D76C5B"/>
    <w:rsid w:val="00D90D48"/>
    <w:rsid w:val="00D94CF8"/>
    <w:rsid w:val="00D9698C"/>
    <w:rsid w:val="00D9731F"/>
    <w:rsid w:val="00DA3B04"/>
    <w:rsid w:val="00DA6581"/>
    <w:rsid w:val="00DA698F"/>
    <w:rsid w:val="00DB1013"/>
    <w:rsid w:val="00DB340B"/>
    <w:rsid w:val="00DB3614"/>
    <w:rsid w:val="00DB3B20"/>
    <w:rsid w:val="00DC48BA"/>
    <w:rsid w:val="00DC5E81"/>
    <w:rsid w:val="00DC6744"/>
    <w:rsid w:val="00DC742B"/>
    <w:rsid w:val="00DD0EDD"/>
    <w:rsid w:val="00DD21B2"/>
    <w:rsid w:val="00DE04DF"/>
    <w:rsid w:val="00DE18A3"/>
    <w:rsid w:val="00DE1E2E"/>
    <w:rsid w:val="00DE6DF9"/>
    <w:rsid w:val="00E02E97"/>
    <w:rsid w:val="00E0715C"/>
    <w:rsid w:val="00E13FEB"/>
    <w:rsid w:val="00E155E1"/>
    <w:rsid w:val="00E17354"/>
    <w:rsid w:val="00E17672"/>
    <w:rsid w:val="00E258F6"/>
    <w:rsid w:val="00E36068"/>
    <w:rsid w:val="00E36A92"/>
    <w:rsid w:val="00E37FB5"/>
    <w:rsid w:val="00E43013"/>
    <w:rsid w:val="00E4436D"/>
    <w:rsid w:val="00E45349"/>
    <w:rsid w:val="00E47108"/>
    <w:rsid w:val="00E5279E"/>
    <w:rsid w:val="00E57D34"/>
    <w:rsid w:val="00E60279"/>
    <w:rsid w:val="00E612AD"/>
    <w:rsid w:val="00E67EDB"/>
    <w:rsid w:val="00E708AC"/>
    <w:rsid w:val="00E73F60"/>
    <w:rsid w:val="00E75712"/>
    <w:rsid w:val="00E80D7A"/>
    <w:rsid w:val="00E811A0"/>
    <w:rsid w:val="00E82D28"/>
    <w:rsid w:val="00E86D61"/>
    <w:rsid w:val="00EA14EB"/>
    <w:rsid w:val="00EA3796"/>
    <w:rsid w:val="00EA64A0"/>
    <w:rsid w:val="00EB4B1E"/>
    <w:rsid w:val="00EB5055"/>
    <w:rsid w:val="00EB79B6"/>
    <w:rsid w:val="00EC1F72"/>
    <w:rsid w:val="00EC70C3"/>
    <w:rsid w:val="00ED0D3B"/>
    <w:rsid w:val="00ED11AE"/>
    <w:rsid w:val="00ED37F9"/>
    <w:rsid w:val="00ED536D"/>
    <w:rsid w:val="00ED66EE"/>
    <w:rsid w:val="00EE5492"/>
    <w:rsid w:val="00EE5F7A"/>
    <w:rsid w:val="00EE7B68"/>
    <w:rsid w:val="00EF418F"/>
    <w:rsid w:val="00EF5476"/>
    <w:rsid w:val="00F02497"/>
    <w:rsid w:val="00F02CFC"/>
    <w:rsid w:val="00F03AF1"/>
    <w:rsid w:val="00F03CE9"/>
    <w:rsid w:val="00F11F47"/>
    <w:rsid w:val="00F247FB"/>
    <w:rsid w:val="00F25EB3"/>
    <w:rsid w:val="00F267AC"/>
    <w:rsid w:val="00F309D6"/>
    <w:rsid w:val="00F31CF2"/>
    <w:rsid w:val="00F33ADF"/>
    <w:rsid w:val="00F3409B"/>
    <w:rsid w:val="00F3616E"/>
    <w:rsid w:val="00F377F6"/>
    <w:rsid w:val="00F43E14"/>
    <w:rsid w:val="00F45E14"/>
    <w:rsid w:val="00F50C97"/>
    <w:rsid w:val="00F54827"/>
    <w:rsid w:val="00F559D5"/>
    <w:rsid w:val="00F55A98"/>
    <w:rsid w:val="00F55FB8"/>
    <w:rsid w:val="00F619CA"/>
    <w:rsid w:val="00F67908"/>
    <w:rsid w:val="00F67F51"/>
    <w:rsid w:val="00F71E38"/>
    <w:rsid w:val="00F723B2"/>
    <w:rsid w:val="00F72BCB"/>
    <w:rsid w:val="00F760E6"/>
    <w:rsid w:val="00F90BDA"/>
    <w:rsid w:val="00F92208"/>
    <w:rsid w:val="00F95CBD"/>
    <w:rsid w:val="00FA0C27"/>
    <w:rsid w:val="00FA1363"/>
    <w:rsid w:val="00FB1711"/>
    <w:rsid w:val="00FB246F"/>
    <w:rsid w:val="00FB71D7"/>
    <w:rsid w:val="00FC0509"/>
    <w:rsid w:val="00FC2FCD"/>
    <w:rsid w:val="00FC401A"/>
    <w:rsid w:val="00FC45D6"/>
    <w:rsid w:val="00FC4F23"/>
    <w:rsid w:val="00FC57FE"/>
    <w:rsid w:val="00FC60D9"/>
    <w:rsid w:val="00FC6DE6"/>
    <w:rsid w:val="00FD1E0D"/>
    <w:rsid w:val="00FD4DF6"/>
    <w:rsid w:val="00FE0C15"/>
    <w:rsid w:val="00FE38F7"/>
    <w:rsid w:val="00FE493B"/>
    <w:rsid w:val="00FE74F5"/>
    <w:rsid w:val="00FE76BF"/>
    <w:rsid w:val="00FF5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C1ADBD"/>
  <w15:docId w15:val="{1288F7B8-ABD7-444B-857F-814532BDA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3C9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D94CF8"/>
    <w:pPr>
      <w:widowControl w:val="0"/>
      <w:wordWrap w:val="0"/>
      <w:autoSpaceDE w:val="0"/>
      <w:autoSpaceDN w:val="0"/>
      <w:adjustRightInd w:val="0"/>
      <w:spacing w:line="315" w:lineRule="exact"/>
      <w:jc w:val="both"/>
    </w:pPr>
    <w:rPr>
      <w:rFonts w:cs="ＭＳ 明朝"/>
      <w:spacing w:val="-2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3669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3669C"/>
  </w:style>
  <w:style w:type="paragraph" w:styleId="a6">
    <w:name w:val="footer"/>
    <w:basedOn w:val="a"/>
    <w:link w:val="a7"/>
    <w:uiPriority w:val="99"/>
    <w:unhideWhenUsed/>
    <w:rsid w:val="00A366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3669C"/>
  </w:style>
  <w:style w:type="character" w:styleId="a8">
    <w:name w:val="annotation reference"/>
    <w:uiPriority w:val="99"/>
    <w:semiHidden/>
    <w:unhideWhenUsed/>
    <w:rsid w:val="00A730F8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A730F8"/>
    <w:pPr>
      <w:jc w:val="left"/>
    </w:pPr>
  </w:style>
  <w:style w:type="character" w:customStyle="1" w:styleId="aa">
    <w:name w:val="コメント文字列 (文字)"/>
    <w:link w:val="a9"/>
    <w:uiPriority w:val="99"/>
    <w:semiHidden/>
    <w:rsid w:val="00A730F8"/>
    <w:rPr>
      <w:kern w:val="2"/>
      <w:sz w:val="21"/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A730F8"/>
    <w:rPr>
      <w:b/>
      <w:bCs/>
    </w:rPr>
  </w:style>
  <w:style w:type="character" w:customStyle="1" w:styleId="ac">
    <w:name w:val="コメント内容 (文字)"/>
    <w:link w:val="ab"/>
    <w:uiPriority w:val="99"/>
    <w:semiHidden/>
    <w:rsid w:val="00A730F8"/>
    <w:rPr>
      <w:b/>
      <w:bCs/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A730F8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A730F8"/>
    <w:rPr>
      <w:rFonts w:ascii="Arial" w:eastAsia="ＭＳ ゴシック" w:hAnsi="Arial" w:cs="Times New Roman"/>
      <w:kern w:val="2"/>
      <w:sz w:val="18"/>
      <w:szCs w:val="18"/>
    </w:rPr>
  </w:style>
  <w:style w:type="paragraph" w:styleId="af">
    <w:name w:val="Revision"/>
    <w:hidden/>
    <w:uiPriority w:val="99"/>
    <w:semiHidden/>
    <w:rsid w:val="00A730F8"/>
    <w:rPr>
      <w:kern w:val="2"/>
      <w:sz w:val="21"/>
      <w:szCs w:val="22"/>
    </w:rPr>
  </w:style>
  <w:style w:type="paragraph" w:styleId="af0">
    <w:name w:val="Date"/>
    <w:basedOn w:val="a"/>
    <w:next w:val="a"/>
    <w:link w:val="af1"/>
    <w:uiPriority w:val="99"/>
    <w:semiHidden/>
    <w:unhideWhenUsed/>
    <w:rsid w:val="00EE7B68"/>
  </w:style>
  <w:style w:type="character" w:customStyle="1" w:styleId="af1">
    <w:name w:val="日付 (文字)"/>
    <w:link w:val="af0"/>
    <w:uiPriority w:val="99"/>
    <w:semiHidden/>
    <w:rsid w:val="00EE7B68"/>
    <w:rPr>
      <w:kern w:val="2"/>
      <w:sz w:val="21"/>
      <w:szCs w:val="22"/>
    </w:rPr>
  </w:style>
  <w:style w:type="paragraph" w:customStyle="1" w:styleId="Default">
    <w:name w:val="Default"/>
    <w:rsid w:val="00D75FF7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paragraph" w:styleId="af2">
    <w:name w:val="Note Heading"/>
    <w:basedOn w:val="a"/>
    <w:next w:val="a"/>
    <w:link w:val="af3"/>
    <w:rsid w:val="00CA0F87"/>
    <w:pPr>
      <w:jc w:val="center"/>
    </w:pPr>
    <w:rPr>
      <w:rFonts w:ascii="ＭＳ 明朝"/>
      <w:sz w:val="24"/>
      <w:szCs w:val="24"/>
    </w:rPr>
  </w:style>
  <w:style w:type="character" w:customStyle="1" w:styleId="af3">
    <w:name w:val="記 (文字)"/>
    <w:basedOn w:val="a0"/>
    <w:link w:val="af2"/>
    <w:rsid w:val="00CA0F87"/>
    <w:rPr>
      <w:rFonts w:ascii="ＭＳ 明朝"/>
      <w:kern w:val="2"/>
      <w:sz w:val="24"/>
      <w:szCs w:val="24"/>
    </w:rPr>
  </w:style>
  <w:style w:type="paragraph" w:styleId="af4">
    <w:name w:val="Closing"/>
    <w:basedOn w:val="a"/>
    <w:link w:val="af5"/>
    <w:rsid w:val="00CA0F87"/>
    <w:pPr>
      <w:jc w:val="right"/>
    </w:pPr>
    <w:rPr>
      <w:rFonts w:ascii="ＭＳ 明朝"/>
      <w:sz w:val="24"/>
      <w:szCs w:val="24"/>
    </w:rPr>
  </w:style>
  <w:style w:type="character" w:customStyle="1" w:styleId="af5">
    <w:name w:val="結語 (文字)"/>
    <w:basedOn w:val="a0"/>
    <w:link w:val="af4"/>
    <w:rsid w:val="00CA0F87"/>
    <w:rPr>
      <w:rFonts w:ascii="ＭＳ 明朝"/>
      <w:kern w:val="2"/>
      <w:sz w:val="24"/>
      <w:szCs w:val="24"/>
    </w:rPr>
  </w:style>
  <w:style w:type="paragraph" w:styleId="af6">
    <w:name w:val="List Paragraph"/>
    <w:basedOn w:val="a"/>
    <w:uiPriority w:val="34"/>
    <w:qFormat/>
    <w:rsid w:val="00EF418F"/>
    <w:pPr>
      <w:ind w:leftChars="400" w:left="840"/>
    </w:pPr>
  </w:style>
  <w:style w:type="character" w:styleId="af7">
    <w:name w:val="Placeholder Text"/>
    <w:basedOn w:val="a0"/>
    <w:uiPriority w:val="99"/>
    <w:semiHidden/>
    <w:rsid w:val="00A4200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5036;&#32102;&#20418;\Desktop\&#22865;&#32004;&#38306;&#20418;\&#24179;&#25104;22&#24180;&#24230;\&#65288;&#25144;&#23665;&#65289;&#30740;&#31350;&#38306;&#20418;\&#12475;&#12523;&#12477;&#12540;&#12479;&#12540;\&#65298;&#65294;&#20837;&#26413;&#22519;&#34892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9B5EF2-83FB-4BA4-8AB8-0734305613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RTF8READ</Template>
  <TotalTime>4</TotalTime>
  <Pages>3</Pages>
  <Words>675</Words>
  <Characters>705</Characters>
  <Application>Microsoft Office Word</Application>
  <DocSecurity>0</DocSecurity>
  <Lines>5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補給係</dc:creator>
  <cp:keywords/>
  <cp:lastModifiedBy>熊川 順子</cp:lastModifiedBy>
  <cp:revision>2</cp:revision>
  <cp:lastPrinted>2023-01-05T07:17:00Z</cp:lastPrinted>
  <dcterms:created xsi:type="dcterms:W3CDTF">2024-04-09T04:42:00Z</dcterms:created>
  <dcterms:modified xsi:type="dcterms:W3CDTF">2024-04-09T04:42:00Z</dcterms:modified>
</cp:coreProperties>
</file>